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2626995</wp:posOffset>
            </wp:positionH>
            <wp:positionV relativeFrom="paragraph">
              <wp:posOffset>-158115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9E4817" w:rsidRPr="009E4817" w:rsidRDefault="003B6BD2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24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C69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ию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="00886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323C08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0E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75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31/6</w:t>
      </w:r>
      <w:r w:rsidR="00861A65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Кумертау</w:t>
      </w:r>
    </w:p>
    <w:p w:rsidR="009E4817" w:rsidRPr="00A70F87" w:rsidRDefault="009E4817" w:rsidP="009E4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избирательного участка 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4</w:t>
      </w:r>
      <w:r w:rsidR="004C6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3B6B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Канаевой</w:t>
      </w:r>
      <w:proofErr w:type="spellEnd"/>
      <w:r w:rsidR="003B6B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Светланы Александровны</w:t>
      </w:r>
    </w:p>
    <w:p w:rsidR="009E4817" w:rsidRPr="009E4817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6 статьи 29 Федерального закона «Об основных гарантиях избирательных прав и права на участие в референдуме граждан Российской Федерации», частью 2 статьи 29 Кодекса Республики Башкортостан о выборах и на основании заявления</w:t>
      </w:r>
      <w:r w:rsidR="005E5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B6BD2" w:rsidRPr="003B6BD2">
        <w:rPr>
          <w:rFonts w:ascii="Times New Roman" w:hAnsi="Times New Roman" w:cs="Times New Roman"/>
          <w:sz w:val="28"/>
          <w:szCs w:val="28"/>
        </w:rPr>
        <w:t>Канаевой</w:t>
      </w:r>
      <w:proofErr w:type="spellEnd"/>
      <w:r w:rsidR="003B6BD2" w:rsidRPr="003B6BD2">
        <w:rPr>
          <w:rFonts w:ascii="Times New Roman" w:hAnsi="Times New Roman" w:cs="Times New Roman"/>
          <w:sz w:val="28"/>
          <w:szCs w:val="28"/>
        </w:rPr>
        <w:t xml:space="preserve"> Светланы Александровны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территориальная избирательная комиссия городского округа город Кумертау Республики Башкортостан 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226C4"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ешил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9E4817" w:rsidRPr="00AC7712" w:rsidRDefault="009E4817" w:rsidP="003B6BD2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Освободить от обязанностей члена </w:t>
      </w:r>
      <w:r w:rsidR="007E52F3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4C69E1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8357A9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 </w:t>
      </w:r>
      <w:proofErr w:type="spellStart"/>
      <w:r w:rsidR="003B6BD2" w:rsidRPr="003B6BD2">
        <w:rPr>
          <w:rFonts w:ascii="Times New Roman" w:hAnsi="Times New Roman" w:cs="Times New Roman"/>
          <w:sz w:val="28"/>
          <w:szCs w:val="28"/>
        </w:rPr>
        <w:t>Канаев</w:t>
      </w:r>
      <w:r w:rsidR="003B6BD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3B6BD2" w:rsidRPr="003B6BD2">
        <w:rPr>
          <w:rFonts w:ascii="Times New Roman" w:hAnsi="Times New Roman" w:cs="Times New Roman"/>
          <w:sz w:val="28"/>
          <w:szCs w:val="28"/>
        </w:rPr>
        <w:t xml:space="preserve"> С</w:t>
      </w:r>
      <w:bookmarkStart w:id="0" w:name="_GoBack"/>
      <w:bookmarkEnd w:id="0"/>
      <w:r w:rsidR="003B6BD2" w:rsidRPr="003B6BD2">
        <w:rPr>
          <w:rFonts w:ascii="Times New Roman" w:hAnsi="Times New Roman" w:cs="Times New Roman"/>
          <w:sz w:val="28"/>
          <w:szCs w:val="28"/>
        </w:rPr>
        <w:t>ветлан</w:t>
      </w:r>
      <w:r w:rsidR="003B6BD2">
        <w:rPr>
          <w:rFonts w:ascii="Times New Roman" w:hAnsi="Times New Roman" w:cs="Times New Roman"/>
          <w:sz w:val="28"/>
          <w:szCs w:val="28"/>
        </w:rPr>
        <w:t>у</w:t>
      </w:r>
      <w:r w:rsidR="003B6BD2" w:rsidRPr="003B6BD2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3B6BD2">
        <w:rPr>
          <w:rFonts w:ascii="Times New Roman" w:hAnsi="Times New Roman" w:cs="Times New Roman"/>
          <w:sz w:val="28"/>
          <w:szCs w:val="28"/>
        </w:rPr>
        <w:t>у</w:t>
      </w:r>
      <w:r w:rsidR="001D4C9C" w:rsidRPr="001D4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истечения срока е</w:t>
      </w:r>
      <w:r w:rsidR="00810DF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полномочий. </w:t>
      </w:r>
    </w:p>
    <w:p w:rsidR="009E4817" w:rsidRPr="009E4817" w:rsidRDefault="001D4C9C" w:rsidP="003B6B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7E52F3" w:rsidRPr="007E52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участка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4C69E1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странице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861A65" w:rsidRPr="009E4817" w:rsidRDefault="001D4C9C" w:rsidP="00AC7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2842B4" w:rsidRP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2B4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7E52F3" w:rsidRDefault="007E52F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AE3" w:rsidRPr="009E4817" w:rsidRDefault="00886AE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F3" w:rsidRDefault="009E4817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4C69E1" w:rsidRPr="009E4817" w:rsidRDefault="004C69E1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336" w:rsidRPr="002D5DE9" w:rsidRDefault="009E4817" w:rsidP="002D5D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 Иванова</w:t>
      </w:r>
    </w:p>
    <w:sectPr w:rsidR="00AB3336" w:rsidRPr="002D5DE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sans-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60092"/>
    <w:multiLevelType w:val="hybridMultilevel"/>
    <w:tmpl w:val="F23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9C67D7"/>
    <w:multiLevelType w:val="hybridMultilevel"/>
    <w:tmpl w:val="CFD6DAD4"/>
    <w:lvl w:ilvl="0" w:tplc="55CCE7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1A8B"/>
    <w:rsid w:val="0009316D"/>
    <w:rsid w:val="000C5AEE"/>
    <w:rsid w:val="000E4B03"/>
    <w:rsid w:val="001239A5"/>
    <w:rsid w:val="001425E0"/>
    <w:rsid w:val="001479C9"/>
    <w:rsid w:val="001545BF"/>
    <w:rsid w:val="001A4E86"/>
    <w:rsid w:val="001B0591"/>
    <w:rsid w:val="001B663E"/>
    <w:rsid w:val="001D4C9C"/>
    <w:rsid w:val="001D5063"/>
    <w:rsid w:val="001D7DDF"/>
    <w:rsid w:val="00223047"/>
    <w:rsid w:val="00261CC3"/>
    <w:rsid w:val="002842B4"/>
    <w:rsid w:val="00293713"/>
    <w:rsid w:val="002A441B"/>
    <w:rsid w:val="002A4BC6"/>
    <w:rsid w:val="002B3336"/>
    <w:rsid w:val="002D5DE9"/>
    <w:rsid w:val="00323C08"/>
    <w:rsid w:val="00341774"/>
    <w:rsid w:val="00355423"/>
    <w:rsid w:val="00365E1B"/>
    <w:rsid w:val="003832A8"/>
    <w:rsid w:val="00385013"/>
    <w:rsid w:val="003A2680"/>
    <w:rsid w:val="003B6BD2"/>
    <w:rsid w:val="003E3FD7"/>
    <w:rsid w:val="003F3246"/>
    <w:rsid w:val="00411EFB"/>
    <w:rsid w:val="00427FF5"/>
    <w:rsid w:val="00443421"/>
    <w:rsid w:val="004827E8"/>
    <w:rsid w:val="004C69E1"/>
    <w:rsid w:val="0050281D"/>
    <w:rsid w:val="005337DC"/>
    <w:rsid w:val="00535253"/>
    <w:rsid w:val="00550BFB"/>
    <w:rsid w:val="0058387C"/>
    <w:rsid w:val="005A1C88"/>
    <w:rsid w:val="005B741E"/>
    <w:rsid w:val="005C466C"/>
    <w:rsid w:val="005E5AEC"/>
    <w:rsid w:val="005F5881"/>
    <w:rsid w:val="006006D7"/>
    <w:rsid w:val="00604BCD"/>
    <w:rsid w:val="00666BB1"/>
    <w:rsid w:val="006753B6"/>
    <w:rsid w:val="006B3545"/>
    <w:rsid w:val="006B6E4E"/>
    <w:rsid w:val="006E42F5"/>
    <w:rsid w:val="007145D2"/>
    <w:rsid w:val="00735CCC"/>
    <w:rsid w:val="0076660A"/>
    <w:rsid w:val="00773CA0"/>
    <w:rsid w:val="007E52F3"/>
    <w:rsid w:val="00805D81"/>
    <w:rsid w:val="00810DF1"/>
    <w:rsid w:val="00811F5A"/>
    <w:rsid w:val="008357A9"/>
    <w:rsid w:val="00861A65"/>
    <w:rsid w:val="00886AE3"/>
    <w:rsid w:val="008A53F0"/>
    <w:rsid w:val="008B3BC8"/>
    <w:rsid w:val="008B4C11"/>
    <w:rsid w:val="008B6462"/>
    <w:rsid w:val="008D3EF4"/>
    <w:rsid w:val="008E0DAD"/>
    <w:rsid w:val="00915444"/>
    <w:rsid w:val="009232C6"/>
    <w:rsid w:val="009475ED"/>
    <w:rsid w:val="00977515"/>
    <w:rsid w:val="009B5F6C"/>
    <w:rsid w:val="009D4B36"/>
    <w:rsid w:val="009E35E2"/>
    <w:rsid w:val="009E4817"/>
    <w:rsid w:val="009F006F"/>
    <w:rsid w:val="00A04C01"/>
    <w:rsid w:val="00A53606"/>
    <w:rsid w:val="00A70F87"/>
    <w:rsid w:val="00A74AE9"/>
    <w:rsid w:val="00A75758"/>
    <w:rsid w:val="00AB3336"/>
    <w:rsid w:val="00AC2413"/>
    <w:rsid w:val="00AC6B25"/>
    <w:rsid w:val="00AC7712"/>
    <w:rsid w:val="00AF128F"/>
    <w:rsid w:val="00AF48A7"/>
    <w:rsid w:val="00B0063A"/>
    <w:rsid w:val="00B07469"/>
    <w:rsid w:val="00BA5E8F"/>
    <w:rsid w:val="00BB1C5D"/>
    <w:rsid w:val="00BB44E7"/>
    <w:rsid w:val="00BD164A"/>
    <w:rsid w:val="00BE0F16"/>
    <w:rsid w:val="00BE22CC"/>
    <w:rsid w:val="00C137A7"/>
    <w:rsid w:val="00C41321"/>
    <w:rsid w:val="00C457B4"/>
    <w:rsid w:val="00C605D8"/>
    <w:rsid w:val="00C85907"/>
    <w:rsid w:val="00CB0C60"/>
    <w:rsid w:val="00CD73C3"/>
    <w:rsid w:val="00D00EC6"/>
    <w:rsid w:val="00D20366"/>
    <w:rsid w:val="00D73474"/>
    <w:rsid w:val="00D77812"/>
    <w:rsid w:val="00D958C1"/>
    <w:rsid w:val="00DC3EC9"/>
    <w:rsid w:val="00DE5223"/>
    <w:rsid w:val="00E15196"/>
    <w:rsid w:val="00E17035"/>
    <w:rsid w:val="00E22D64"/>
    <w:rsid w:val="00E2736A"/>
    <w:rsid w:val="00E458CD"/>
    <w:rsid w:val="00E51F6B"/>
    <w:rsid w:val="00E7580D"/>
    <w:rsid w:val="00E95AEA"/>
    <w:rsid w:val="00F029B8"/>
    <w:rsid w:val="00F05790"/>
    <w:rsid w:val="00F07C61"/>
    <w:rsid w:val="00F21651"/>
    <w:rsid w:val="00F226C4"/>
    <w:rsid w:val="00F372E0"/>
    <w:rsid w:val="00F50DB9"/>
    <w:rsid w:val="00F5370B"/>
    <w:rsid w:val="00F57CAA"/>
    <w:rsid w:val="00FB0310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5A445"/>
  <w15:docId w15:val="{940E8CEC-C0F0-46DD-964F-3AB15263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C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9DE87F68</Template>
  <TotalTime>36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ТИК 02t036. г. Кумертау</cp:lastModifiedBy>
  <cp:revision>27</cp:revision>
  <cp:lastPrinted>2026-06-10T05:13:00Z</cp:lastPrinted>
  <dcterms:created xsi:type="dcterms:W3CDTF">2021-08-26T07:01:00Z</dcterms:created>
  <dcterms:modified xsi:type="dcterms:W3CDTF">2026-07-23T09:46:00Z</dcterms:modified>
</cp:coreProperties>
</file>