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2689536</wp:posOffset>
            </wp:positionH>
            <wp:positionV relativeFrom="paragraph">
              <wp:posOffset>-209993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94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4054C5" w:rsidRDefault="00E314F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E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F3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210A8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4C5"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</w:t>
      </w:r>
      <w:r w:rsidR="00773C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="00E1313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210A8D" w:rsidRPr="00210A8D" w:rsidRDefault="00210A8D" w:rsidP="00210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г.Кумертау</w:t>
      </w:r>
    </w:p>
    <w:p w:rsidR="004054C5" w:rsidRPr="004054C5" w:rsidRDefault="004054C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P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 состав участковой избирательной</w:t>
      </w:r>
    </w:p>
    <w:p w:rsid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избирательного участка № </w:t>
      </w:r>
      <w:r w:rsidR="005B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6E5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</w:t>
      </w:r>
      <w:r w:rsidR="007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31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Нагимову</w:t>
      </w:r>
      <w:proofErr w:type="spellEnd"/>
      <w:r w:rsidR="00E31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Т.В.</w:t>
      </w:r>
    </w:p>
    <w:p w:rsidR="00516382" w:rsidRPr="004054C5" w:rsidRDefault="00516382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405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о назначении в состав участковой избирательной комиссии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резерва составов участковых комиссий </w:t>
      </w:r>
      <w:r w:rsid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городского округа город Кумертау Республики Башкортостан и, в соответствии со ст. 22, 27 Федерального закона «Об основных гарантиях избирательных прав и право на участие в референдуме граждан Российской Федерации» и ст. 21, 26 Кодекса Республики Башкортостан о выборах,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городского округа город Кумертау Республики Башкортостан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4054C5" w:rsidRPr="004054C5" w:rsidRDefault="004054C5" w:rsidP="005B6D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членом участковой избирательной коми</w:t>
      </w:r>
      <w:r w:rsid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избирательного участка № 4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77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314F5" w:rsidRP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Нагимов</w:t>
      </w:r>
      <w:r w:rsidR="00806F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E314F5" w:rsidRP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</w:t>
      </w:r>
      <w:r w:rsidR="00806F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314F5" w:rsidRP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Викторовн</w:t>
      </w:r>
      <w:r w:rsidR="00806F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bookmarkStart w:id="0" w:name="_GoBack"/>
      <w:bookmarkEnd w:id="0"/>
      <w:r w:rsidR="0094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образование 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7752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2F4" w:rsidRPr="00775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4F5" w:rsidRP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 1 «Гармония» ГО г. Кумертау РБ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</w:t>
      </w:r>
      <w:r w:rsidR="00E67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</w:t>
      </w:r>
      <w:r w:rsid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собранием избирателей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A8D" w:rsidRPr="009E4817" w:rsidRDefault="004054C5" w:rsidP="00210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10A8D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630AE0" w:rsidRDefault="004054C5" w:rsidP="00944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9DB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BF2A0C" w:rsidRPr="00BF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0C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516382" w:rsidRDefault="00516382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37E" w:rsidRDefault="00F3737E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AB3336" w:rsidRPr="00BD6AA9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 Иванова</w:t>
      </w:r>
    </w:p>
    <w:sectPr w:rsidR="00AB3336" w:rsidRPr="00BD6AA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316D"/>
    <w:rsid w:val="000D0A19"/>
    <w:rsid w:val="001239A5"/>
    <w:rsid w:val="001425E0"/>
    <w:rsid w:val="001479C9"/>
    <w:rsid w:val="001545BF"/>
    <w:rsid w:val="001A4E86"/>
    <w:rsid w:val="001B0591"/>
    <w:rsid w:val="001B663E"/>
    <w:rsid w:val="001D5063"/>
    <w:rsid w:val="001D7DDF"/>
    <w:rsid w:val="001E639E"/>
    <w:rsid w:val="00210A8D"/>
    <w:rsid w:val="00223047"/>
    <w:rsid w:val="0022753A"/>
    <w:rsid w:val="00261CC3"/>
    <w:rsid w:val="00287E20"/>
    <w:rsid w:val="00293713"/>
    <w:rsid w:val="002A441B"/>
    <w:rsid w:val="002A4BC6"/>
    <w:rsid w:val="002B3336"/>
    <w:rsid w:val="00355423"/>
    <w:rsid w:val="00365E1B"/>
    <w:rsid w:val="00382772"/>
    <w:rsid w:val="00385013"/>
    <w:rsid w:val="003A2680"/>
    <w:rsid w:val="003F3246"/>
    <w:rsid w:val="004054C5"/>
    <w:rsid w:val="00411EFB"/>
    <w:rsid w:val="00443421"/>
    <w:rsid w:val="004827E8"/>
    <w:rsid w:val="00490C61"/>
    <w:rsid w:val="00491A02"/>
    <w:rsid w:val="00516382"/>
    <w:rsid w:val="00517801"/>
    <w:rsid w:val="005337DC"/>
    <w:rsid w:val="0058387C"/>
    <w:rsid w:val="005A1C88"/>
    <w:rsid w:val="005B6DEE"/>
    <w:rsid w:val="005B741E"/>
    <w:rsid w:val="005C466C"/>
    <w:rsid w:val="006006D7"/>
    <w:rsid w:val="00612C50"/>
    <w:rsid w:val="00630AE0"/>
    <w:rsid w:val="00666BB1"/>
    <w:rsid w:val="006847C3"/>
    <w:rsid w:val="006B6E4E"/>
    <w:rsid w:val="006E509C"/>
    <w:rsid w:val="007058C8"/>
    <w:rsid w:val="00705C20"/>
    <w:rsid w:val="0072435F"/>
    <w:rsid w:val="00766057"/>
    <w:rsid w:val="0076660A"/>
    <w:rsid w:val="007677E8"/>
    <w:rsid w:val="00773C7D"/>
    <w:rsid w:val="007752F4"/>
    <w:rsid w:val="007760A5"/>
    <w:rsid w:val="00791213"/>
    <w:rsid w:val="00805D81"/>
    <w:rsid w:val="00806FFB"/>
    <w:rsid w:val="00811F5A"/>
    <w:rsid w:val="008A53F0"/>
    <w:rsid w:val="008B4C11"/>
    <w:rsid w:val="008B6462"/>
    <w:rsid w:val="008D3EF4"/>
    <w:rsid w:val="008E0DAD"/>
    <w:rsid w:val="00915444"/>
    <w:rsid w:val="009232C6"/>
    <w:rsid w:val="00944536"/>
    <w:rsid w:val="009475ED"/>
    <w:rsid w:val="00964CDD"/>
    <w:rsid w:val="00977515"/>
    <w:rsid w:val="009E35E2"/>
    <w:rsid w:val="009F006F"/>
    <w:rsid w:val="00A04C01"/>
    <w:rsid w:val="00A53606"/>
    <w:rsid w:val="00A74AE9"/>
    <w:rsid w:val="00A75758"/>
    <w:rsid w:val="00AB3336"/>
    <w:rsid w:val="00AC2413"/>
    <w:rsid w:val="00AC3EAD"/>
    <w:rsid w:val="00AC6B25"/>
    <w:rsid w:val="00AE57E3"/>
    <w:rsid w:val="00AF128F"/>
    <w:rsid w:val="00AF48A7"/>
    <w:rsid w:val="00B07469"/>
    <w:rsid w:val="00B52824"/>
    <w:rsid w:val="00B63440"/>
    <w:rsid w:val="00BA282B"/>
    <w:rsid w:val="00BA29DB"/>
    <w:rsid w:val="00BA5E8F"/>
    <w:rsid w:val="00BB44E7"/>
    <w:rsid w:val="00BD6AA9"/>
    <w:rsid w:val="00BE22CC"/>
    <w:rsid w:val="00BE33ED"/>
    <w:rsid w:val="00BE6082"/>
    <w:rsid w:val="00BF2A0C"/>
    <w:rsid w:val="00C137A7"/>
    <w:rsid w:val="00C41321"/>
    <w:rsid w:val="00C5798B"/>
    <w:rsid w:val="00CB0C60"/>
    <w:rsid w:val="00CB1A7A"/>
    <w:rsid w:val="00D20366"/>
    <w:rsid w:val="00D46E94"/>
    <w:rsid w:val="00D73474"/>
    <w:rsid w:val="00D84A5B"/>
    <w:rsid w:val="00D904DC"/>
    <w:rsid w:val="00D958C1"/>
    <w:rsid w:val="00DD6C44"/>
    <w:rsid w:val="00DE5223"/>
    <w:rsid w:val="00E078C9"/>
    <w:rsid w:val="00E1313D"/>
    <w:rsid w:val="00E15196"/>
    <w:rsid w:val="00E17035"/>
    <w:rsid w:val="00E22D64"/>
    <w:rsid w:val="00E2736A"/>
    <w:rsid w:val="00E314F5"/>
    <w:rsid w:val="00E458CD"/>
    <w:rsid w:val="00E51F6B"/>
    <w:rsid w:val="00E67A48"/>
    <w:rsid w:val="00E95AEA"/>
    <w:rsid w:val="00EB085B"/>
    <w:rsid w:val="00F029B8"/>
    <w:rsid w:val="00F05790"/>
    <w:rsid w:val="00F07C61"/>
    <w:rsid w:val="00F21651"/>
    <w:rsid w:val="00F372E0"/>
    <w:rsid w:val="00F3737E"/>
    <w:rsid w:val="00F50DB9"/>
    <w:rsid w:val="00F57CAA"/>
    <w:rsid w:val="00FB0310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EE0E"/>
  <w15:docId w15:val="{7D48E3F8-773F-452A-94B2-78E9866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630A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1AD5CA4B</Template>
  <TotalTime>78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23</cp:revision>
  <cp:lastPrinted>2026-06-10T05:22:00Z</cp:lastPrinted>
  <dcterms:created xsi:type="dcterms:W3CDTF">2021-08-26T07:17:00Z</dcterms:created>
  <dcterms:modified xsi:type="dcterms:W3CDTF">2026-07-24T05:12:00Z</dcterms:modified>
</cp:coreProperties>
</file>