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687"/>
        <w:tblW w:w="9889" w:type="dxa"/>
        <w:tblBorders>
          <w:bottom w:val="thickThinSmallGap" w:sz="12" w:space="0" w:color="auto"/>
        </w:tblBorders>
        <w:tblLook w:val="04A0" w:firstRow="1" w:lastRow="0" w:firstColumn="1" w:lastColumn="0" w:noHBand="0" w:noVBand="1"/>
      </w:tblPr>
      <w:tblGrid>
        <w:gridCol w:w="4424"/>
        <w:gridCol w:w="1071"/>
        <w:gridCol w:w="4394"/>
      </w:tblGrid>
      <w:tr w:rsidR="00F07C61" w:rsidRPr="00F07C61" w:rsidTr="00F07C61">
        <w:trPr>
          <w:trHeight w:val="1000"/>
        </w:trPr>
        <w:tc>
          <w:tcPr>
            <w:tcW w:w="4424" w:type="dxa"/>
            <w:shd w:val="clear" w:color="auto" w:fill="auto"/>
            <w:vAlign w:val="center"/>
          </w:tcPr>
          <w:p w:rsidR="00F07C61" w:rsidRPr="00F07C61" w:rsidRDefault="00F07C61" w:rsidP="00F07C61">
            <w:pPr>
              <w:spacing w:after="0" w:line="240" w:lineRule="auto"/>
              <w:jc w:val="center"/>
              <w:rPr>
                <w:rFonts w:ascii="ER Bukinist Bashkir" w:eastAsia="Times New Roman" w:hAnsi="ER Bukinist Bashkir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F07C61">
              <w:rPr>
                <w:rFonts w:ascii="Times New Roman" w:eastAsia="Calibri" w:hAnsi="Times New Roman" w:cs="Times New Roman"/>
                <w:b/>
                <w:bCs/>
                <w:caps/>
                <w:sz w:val="16"/>
                <w:szCs w:val="16"/>
                <w:lang w:eastAsia="ru-RU"/>
              </w:rPr>
              <w:t>территориальная избирательная комиссия городского округа город КУМЕРТАУ республики башкортостан</w:t>
            </w:r>
            <w:r w:rsidRPr="00F07C61">
              <w:rPr>
                <w:rFonts w:ascii="ER Bukinist Bashkir" w:eastAsia="Times New Roman" w:hAnsi="ER Bukinist Bashkir" w:cs="Times New Roman"/>
                <w:b/>
                <w:color w:val="FF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F07C61" w:rsidRPr="00F07C61" w:rsidRDefault="00F07C61" w:rsidP="00F07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F07C61" w:rsidRPr="00F07C61" w:rsidRDefault="00F07C61" w:rsidP="00F07C61">
            <w:pPr>
              <w:spacing w:after="0" w:line="240" w:lineRule="auto"/>
              <w:jc w:val="center"/>
              <w:rPr>
                <w:rFonts w:ascii="TimBashk" w:eastAsia="Calibri" w:hAnsi="TimBashk" w:cs="Times New Roman"/>
                <w:b/>
                <w:bCs/>
                <w:caps/>
                <w:sz w:val="16"/>
                <w:szCs w:val="16"/>
                <w:lang w:eastAsia="ru-RU"/>
              </w:rPr>
            </w:pPr>
            <w:r w:rsidRPr="00F07C61">
              <w:rPr>
                <w:rFonts w:ascii="TimBashk" w:eastAsia="Calibri" w:hAnsi="TimBashk" w:cs="Times New Roman"/>
                <w:b/>
                <w:bCs/>
                <w:caps/>
                <w:sz w:val="16"/>
                <w:szCs w:val="16"/>
                <w:lang w:eastAsia="ru-RU"/>
              </w:rPr>
              <w:t xml:space="preserve">БАШҠОРТОСТАН РЕСПУБЛИКАҺЫ </w:t>
            </w:r>
            <w:r w:rsidRPr="00F07C61">
              <w:rPr>
                <w:rFonts w:ascii="Times New Roman" w:eastAsia="Calibri" w:hAnsi="Times New Roman" w:cs="Times New Roman"/>
                <w:b/>
                <w:bCs/>
                <w:caps/>
                <w:sz w:val="16"/>
                <w:szCs w:val="16"/>
                <w:lang w:eastAsia="ru-RU"/>
              </w:rPr>
              <w:t>КУМЕРТАУ</w:t>
            </w:r>
          </w:p>
          <w:p w:rsidR="00F07C61" w:rsidRPr="00F07C61" w:rsidRDefault="00F07C61" w:rsidP="00F07C61">
            <w:pPr>
              <w:spacing w:after="0" w:line="240" w:lineRule="auto"/>
              <w:jc w:val="center"/>
              <w:rPr>
                <w:rFonts w:ascii="TimBashk" w:eastAsia="Calibri" w:hAnsi="TimBashk" w:cs="Times New Roman"/>
                <w:b/>
                <w:bCs/>
                <w:caps/>
                <w:sz w:val="16"/>
                <w:szCs w:val="16"/>
                <w:lang w:eastAsia="ru-RU"/>
              </w:rPr>
            </w:pPr>
            <w:r w:rsidRPr="00F07C61">
              <w:rPr>
                <w:rFonts w:ascii="TimBashk" w:eastAsia="Calibri" w:hAnsi="TimBashk" w:cs="Times New Roman"/>
                <w:b/>
                <w:bCs/>
                <w:caps/>
                <w:sz w:val="16"/>
                <w:szCs w:val="16"/>
                <w:lang w:eastAsia="ru-RU"/>
              </w:rPr>
              <w:t xml:space="preserve">ҠАЛАҺЫ ҠАЛА ОКРУГЫ </w:t>
            </w:r>
          </w:p>
          <w:p w:rsidR="00F07C61" w:rsidRPr="00F07C61" w:rsidRDefault="00F07C61" w:rsidP="00F07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F07C61">
              <w:rPr>
                <w:rFonts w:ascii="TimBashk" w:eastAsia="Calibri" w:hAnsi="TimBashk" w:cs="Times New Roman"/>
                <w:b/>
                <w:bCs/>
                <w:caps/>
                <w:sz w:val="16"/>
                <w:szCs w:val="16"/>
                <w:lang w:eastAsia="ru-RU"/>
              </w:rPr>
              <w:t>ТЕРРИТОРИАЛЬ ҺАЙЛАУ КОМИССИЯҺЫ</w:t>
            </w:r>
          </w:p>
        </w:tc>
      </w:tr>
    </w:tbl>
    <w:p w:rsidR="00F07C61" w:rsidRPr="00F029B8" w:rsidRDefault="00F07C61" w:rsidP="00F07C61">
      <w:pPr>
        <w:spacing w:after="0" w:line="240" w:lineRule="auto"/>
        <w:rPr>
          <w:rFonts w:ascii="Times New Roman" w:eastAsia="Calibri" w:hAnsi="Times New Roman" w:cs="Times New Roman"/>
          <w:b/>
          <w:i/>
          <w:iCs/>
          <w:sz w:val="28"/>
          <w:szCs w:val="28"/>
          <w:lang w:eastAsia="ru-RU"/>
        </w:rPr>
      </w:pPr>
      <w:r w:rsidRPr="00F07C61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01C1263B" wp14:editId="69E452FD">
            <wp:simplePos x="0" y="0"/>
            <wp:positionH relativeFrom="column">
              <wp:posOffset>2689536</wp:posOffset>
            </wp:positionH>
            <wp:positionV relativeFrom="paragraph">
              <wp:posOffset>-209993</wp:posOffset>
            </wp:positionV>
            <wp:extent cx="914400" cy="947420"/>
            <wp:effectExtent l="0" t="0" r="0" b="5080"/>
            <wp:wrapNone/>
            <wp:docPr id="3" name="Рисунок 3" descr="http://ex.kabobo.ru/tw_files2/urls_821/3/d-2866/2866_html_m48ac98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ex.kabobo.ru/tw_files2/urls_821/3/d-2866/2866_html_m48ac982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4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7C61" w:rsidRPr="00F07C61" w:rsidRDefault="00F07C61" w:rsidP="00F07C6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F07C61" w:rsidRDefault="00F07C61" w:rsidP="00F07C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54C5" w:rsidRPr="00210A8D" w:rsidRDefault="004054C5" w:rsidP="009445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</w:t>
      </w:r>
      <w:r w:rsid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</w:t>
      </w:r>
      <w:r w:rsid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Ш</w:t>
      </w:r>
      <w:r w:rsid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</w:t>
      </w:r>
      <w:r w:rsid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</w:t>
      </w:r>
      <w:r w:rsid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</w:t>
      </w:r>
      <w:r w:rsid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</w:t>
      </w:r>
    </w:p>
    <w:p w:rsidR="004054C5" w:rsidRDefault="00E314F5" w:rsidP="004054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24</w:t>
      </w:r>
      <w:r w:rsidR="007058C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6E509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ию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</w:t>
      </w:r>
      <w:r w:rsidR="00F373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я</w:t>
      </w:r>
      <w:r w:rsidR="007058C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4054C5" w:rsidRPr="00210A8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</w:t>
      </w:r>
      <w:r w:rsidR="00210A8D" w:rsidRPr="00210A8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</w:t>
      </w:r>
      <w:r w:rsidR="00BF2A0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</w:t>
      </w:r>
      <w:r w:rsidR="004054C5" w:rsidRPr="00210A8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года</w:t>
      </w:r>
      <w:r w:rsidR="00AE5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87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054C5"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</w:t>
      </w:r>
      <w:r w:rsid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210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D84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4054C5" w:rsidRPr="00210A8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31</w:t>
      </w:r>
      <w:r w:rsidR="00773C7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/</w:t>
      </w:r>
      <w:r w:rsidR="0031474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9</w:t>
      </w:r>
      <w:r w:rsidR="00E1313D" w:rsidRPr="00210A8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</w:t>
      </w:r>
      <w:r w:rsidR="00BF2A0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</w:t>
      </w:r>
    </w:p>
    <w:p w:rsidR="00210A8D" w:rsidRPr="00210A8D" w:rsidRDefault="00210A8D" w:rsidP="00210A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A8D">
        <w:rPr>
          <w:rFonts w:ascii="Times New Roman" w:eastAsia="Times New Roman" w:hAnsi="Times New Roman" w:cs="Times New Roman"/>
          <w:sz w:val="28"/>
          <w:szCs w:val="28"/>
          <w:lang w:eastAsia="ru-RU"/>
        </w:rPr>
        <w:t>г.Кумертау</w:t>
      </w:r>
    </w:p>
    <w:p w:rsidR="004054C5" w:rsidRPr="004054C5" w:rsidRDefault="004054C5" w:rsidP="004054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54C5" w:rsidRPr="004054C5" w:rsidRDefault="004054C5" w:rsidP="004054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54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назначении в состав участковой избирательной</w:t>
      </w:r>
    </w:p>
    <w:p w:rsidR="004054C5" w:rsidRDefault="004054C5" w:rsidP="004054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54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комиссии избирательного участка № </w:t>
      </w:r>
      <w:r w:rsidR="005B6D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6E50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46</w:t>
      </w:r>
      <w:r w:rsidR="007760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147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Алёхиной Л.В.</w:t>
      </w:r>
    </w:p>
    <w:p w:rsidR="00516382" w:rsidRPr="004054C5" w:rsidRDefault="00516382" w:rsidP="004054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54C5" w:rsidRPr="00210A8D" w:rsidRDefault="004054C5" w:rsidP="004054C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предложение о назначении в состав участковой избирательной комиссии </w:t>
      </w:r>
      <w:r w:rsidR="00516382" w:rsidRPr="00516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избирательного участка </w:t>
      </w: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>№ 4</w:t>
      </w:r>
      <w:r w:rsidR="00E314F5">
        <w:rPr>
          <w:rFonts w:ascii="Times New Roman" w:eastAsia="Times New Roman" w:hAnsi="Times New Roman" w:cs="Times New Roman"/>
          <w:sz w:val="28"/>
          <w:szCs w:val="28"/>
          <w:lang w:eastAsia="ru-RU"/>
        </w:rPr>
        <w:t>46</w:t>
      </w: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резерва составов участковых комиссий </w:t>
      </w:r>
      <w:r w:rsidR="0051638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ерриториальной избирательной комиссии городского округа город Кумертау Республики Башкортостан и, в соответствии со ст. 22, 27 Федерального закона «Об основных гарантиях избирательных прав и право на участие в референдуме граждан Российской Федерации» и ст. 21, 26 Кодекса Республики Башкортостан о выборах,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ерриториальная избирательная комиссия городского округа город Кумертау Республики Башкортостан </w:t>
      </w:r>
      <w:r w:rsidR="00210A8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</w:t>
      </w:r>
      <w:r w:rsidRPr="00210A8D">
        <w:rPr>
          <w:rFonts w:ascii="Times New Roman" w:eastAsia="Times New Roman" w:hAnsi="Times New Roman" w:cs="Times New Roman"/>
          <w:sz w:val="28"/>
          <w:szCs w:val="28"/>
          <w:lang w:eastAsia="ru-RU"/>
        </w:rPr>
        <w:t>а:</w:t>
      </w:r>
    </w:p>
    <w:p w:rsidR="004054C5" w:rsidRPr="004054C5" w:rsidRDefault="004054C5" w:rsidP="005B6DE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Назначить членом участковой избирательной коми</w:t>
      </w:r>
      <w:r w:rsidR="00BA29DB">
        <w:rPr>
          <w:rFonts w:ascii="Times New Roman" w:eastAsia="Times New Roman" w:hAnsi="Times New Roman" w:cs="Times New Roman"/>
          <w:sz w:val="28"/>
          <w:szCs w:val="28"/>
          <w:lang w:eastAsia="ru-RU"/>
        </w:rPr>
        <w:t>ссии избирательного участка № 4</w:t>
      </w:r>
      <w:r w:rsidR="006E509C">
        <w:rPr>
          <w:rFonts w:ascii="Times New Roman" w:eastAsia="Times New Roman" w:hAnsi="Times New Roman" w:cs="Times New Roman"/>
          <w:sz w:val="28"/>
          <w:szCs w:val="28"/>
          <w:lang w:eastAsia="ru-RU"/>
        </w:rPr>
        <w:t>46</w:t>
      </w: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773C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474E">
        <w:rPr>
          <w:rFonts w:ascii="Times New Roman" w:eastAsia="Times New Roman" w:hAnsi="Times New Roman" w:cs="Times New Roman"/>
          <w:sz w:val="28"/>
          <w:szCs w:val="28"/>
          <w:lang w:eastAsia="ru-RU"/>
        </w:rPr>
        <w:t>Алёхину Любовь Владимировну</w:t>
      </w:r>
      <w:r w:rsidR="009445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3737E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31474E">
        <w:rPr>
          <w:rFonts w:ascii="Times New Roman" w:eastAsia="Times New Roman" w:hAnsi="Times New Roman" w:cs="Times New Roman"/>
          <w:sz w:val="28"/>
          <w:szCs w:val="28"/>
          <w:lang w:eastAsia="ru-RU"/>
        </w:rPr>
        <w:t>79</w:t>
      </w:r>
      <w:r w:rsidR="00D84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E3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рождения, образование </w:t>
      </w:r>
      <w:r w:rsidR="006E509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высшее</w:t>
      </w:r>
      <w:r w:rsidRPr="00FE3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1474E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специалист отдела экономики Администрации городского округа город Кумертау Республики Башкортостан</w:t>
      </w:r>
      <w:r w:rsidRPr="00AE57E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E3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</w:t>
      </w:r>
      <w:r w:rsidR="00E67A4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назначения </w:t>
      </w:r>
      <w:r w:rsidR="00E314F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собранием избирателей</w:t>
      </w: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10A8D" w:rsidRPr="009E4817" w:rsidRDefault="004054C5" w:rsidP="00210A8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210A8D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решение </w:t>
      </w:r>
      <w:r w:rsidR="00210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направить </w:t>
      </w:r>
      <w:r w:rsidR="00210A8D" w:rsidRPr="00861A65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участков</w:t>
      </w:r>
      <w:r w:rsidR="00210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ую избирательную комиссию </w:t>
      </w:r>
      <w:r w:rsidR="00516382" w:rsidRPr="00516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избирательного участка </w:t>
      </w:r>
      <w:r w:rsidR="00210A8D">
        <w:rPr>
          <w:rFonts w:ascii="Times New Roman" w:eastAsia="Times New Roman" w:hAnsi="Times New Roman" w:cs="Times New Roman"/>
          <w:sz w:val="28"/>
          <w:szCs w:val="28"/>
          <w:lang w:eastAsia="ru-RU"/>
        </w:rPr>
        <w:t>№ 4</w:t>
      </w:r>
      <w:r w:rsidR="006E509C">
        <w:rPr>
          <w:rFonts w:ascii="Times New Roman" w:eastAsia="Times New Roman" w:hAnsi="Times New Roman" w:cs="Times New Roman"/>
          <w:sz w:val="28"/>
          <w:szCs w:val="28"/>
          <w:lang w:eastAsia="ru-RU"/>
        </w:rPr>
        <w:t>46</w:t>
      </w:r>
      <w:r w:rsidR="00210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разместить на </w:t>
      </w:r>
      <w:r w:rsidR="00AE5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странице </w:t>
      </w:r>
      <w:r w:rsidR="00210A8D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</w:t>
      </w:r>
      <w:r w:rsidR="00210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льной избирательной комиссии </w:t>
      </w:r>
      <w:r w:rsidR="00AE57E3" w:rsidRPr="00AE57E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</w:t>
      </w:r>
      <w:r w:rsidR="0031474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bookmarkStart w:id="0" w:name="_GoBack"/>
      <w:bookmarkEnd w:id="0"/>
      <w:r w:rsidR="00AE57E3" w:rsidRPr="00AE5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0A8D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город Кумертау Республики Башкортостан. </w:t>
      </w:r>
    </w:p>
    <w:p w:rsidR="00630AE0" w:rsidRDefault="004054C5" w:rsidP="0094453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BA29DB" w:rsidRPr="00BA29D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данного решения возложить на секретаря Комиссии Иванову</w:t>
      </w:r>
      <w:r w:rsidR="00BF2A0C" w:rsidRPr="00BF2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2A0C" w:rsidRPr="00BA29DB">
        <w:rPr>
          <w:rFonts w:ascii="Times New Roman" w:eastAsia="Times New Roman" w:hAnsi="Times New Roman" w:cs="Times New Roman"/>
          <w:sz w:val="28"/>
          <w:szCs w:val="28"/>
          <w:lang w:eastAsia="ru-RU"/>
        </w:rPr>
        <w:t>Р.Г.</w:t>
      </w:r>
    </w:p>
    <w:p w:rsidR="00516382" w:rsidRDefault="00516382" w:rsidP="00AE57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737E" w:rsidRDefault="00F3737E" w:rsidP="00AE57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54C5" w:rsidRDefault="004054C5" w:rsidP="00BD6AA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  <w:r w:rsidR="00BD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AE5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BD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</w:t>
      </w: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М.Н. </w:t>
      </w:r>
      <w:proofErr w:type="spellStart"/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Подковко</w:t>
      </w:r>
      <w:proofErr w:type="spellEnd"/>
    </w:p>
    <w:p w:rsidR="00AB3336" w:rsidRPr="00BD6AA9" w:rsidRDefault="004054C5" w:rsidP="00BD6AA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 </w:t>
      </w:r>
      <w:r w:rsidR="00BD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="00AE5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BD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</w:t>
      </w: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>Р.Г Иванова</w:t>
      </w:r>
    </w:p>
    <w:sectPr w:rsidR="00AB3336" w:rsidRPr="00BD6AA9" w:rsidSect="00365E1B">
      <w:pgSz w:w="11905" w:h="16838"/>
      <w:pgMar w:top="680" w:right="680" w:bottom="68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altName w:val="Letter Gothic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sans-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ER Bukinist Bashkir">
    <w:altName w:val="Times New Roman"/>
    <w:charset w:val="CC"/>
    <w:family w:val="auto"/>
    <w:pitch w:val="variable"/>
    <w:sig w:usb0="00000203" w:usb1="00000000" w:usb2="00000000" w:usb3="00000000" w:csb0="00000005" w:csb1="00000000"/>
  </w:font>
  <w:font w:name="TimBashk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224B20"/>
    <w:multiLevelType w:val="hybridMultilevel"/>
    <w:tmpl w:val="18805D0E"/>
    <w:lvl w:ilvl="0" w:tplc="2A5443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24D27CF"/>
    <w:multiLevelType w:val="hybridMultilevel"/>
    <w:tmpl w:val="C41CFF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336"/>
    <w:rsid w:val="00003193"/>
    <w:rsid w:val="000119D7"/>
    <w:rsid w:val="00017AA3"/>
    <w:rsid w:val="00026492"/>
    <w:rsid w:val="00045E94"/>
    <w:rsid w:val="00063C65"/>
    <w:rsid w:val="0009316D"/>
    <w:rsid w:val="000D0A19"/>
    <w:rsid w:val="001239A5"/>
    <w:rsid w:val="001425E0"/>
    <w:rsid w:val="001479C9"/>
    <w:rsid w:val="001545BF"/>
    <w:rsid w:val="001A4E86"/>
    <w:rsid w:val="001B0591"/>
    <w:rsid w:val="001B663E"/>
    <w:rsid w:val="001D5063"/>
    <w:rsid w:val="001D7DDF"/>
    <w:rsid w:val="001E639E"/>
    <w:rsid w:val="00210A8D"/>
    <w:rsid w:val="00223047"/>
    <w:rsid w:val="0022753A"/>
    <w:rsid w:val="00261CC3"/>
    <w:rsid w:val="00287E20"/>
    <w:rsid w:val="00293713"/>
    <w:rsid w:val="002A441B"/>
    <w:rsid w:val="002A4BC6"/>
    <w:rsid w:val="002B3336"/>
    <w:rsid w:val="0031474E"/>
    <w:rsid w:val="00355423"/>
    <w:rsid w:val="00365E1B"/>
    <w:rsid w:val="00382772"/>
    <w:rsid w:val="00385013"/>
    <w:rsid w:val="003A2680"/>
    <w:rsid w:val="003F3246"/>
    <w:rsid w:val="004054C5"/>
    <w:rsid w:val="00411EFB"/>
    <w:rsid w:val="00443421"/>
    <w:rsid w:val="004827E8"/>
    <w:rsid w:val="00490C61"/>
    <w:rsid w:val="00491A02"/>
    <w:rsid w:val="00516382"/>
    <w:rsid w:val="00517801"/>
    <w:rsid w:val="005337DC"/>
    <w:rsid w:val="0058387C"/>
    <w:rsid w:val="005A1C88"/>
    <w:rsid w:val="005B6DEE"/>
    <w:rsid w:val="005B741E"/>
    <w:rsid w:val="005C466C"/>
    <w:rsid w:val="006006D7"/>
    <w:rsid w:val="00612C50"/>
    <w:rsid w:val="00630AE0"/>
    <w:rsid w:val="00666BB1"/>
    <w:rsid w:val="006847C3"/>
    <w:rsid w:val="006B6E4E"/>
    <w:rsid w:val="006E509C"/>
    <w:rsid w:val="007058C8"/>
    <w:rsid w:val="00705C20"/>
    <w:rsid w:val="0072435F"/>
    <w:rsid w:val="00766057"/>
    <w:rsid w:val="0076660A"/>
    <w:rsid w:val="007677E8"/>
    <w:rsid w:val="00773C7D"/>
    <w:rsid w:val="007752F4"/>
    <w:rsid w:val="007760A5"/>
    <w:rsid w:val="00791213"/>
    <w:rsid w:val="00805D81"/>
    <w:rsid w:val="00811F5A"/>
    <w:rsid w:val="008A53F0"/>
    <w:rsid w:val="008B4C11"/>
    <w:rsid w:val="008B6462"/>
    <w:rsid w:val="008D3EF4"/>
    <w:rsid w:val="008E0DAD"/>
    <w:rsid w:val="00915444"/>
    <w:rsid w:val="009232C6"/>
    <w:rsid w:val="00944536"/>
    <w:rsid w:val="009475ED"/>
    <w:rsid w:val="00964CDD"/>
    <w:rsid w:val="00977515"/>
    <w:rsid w:val="009E35E2"/>
    <w:rsid w:val="009F006F"/>
    <w:rsid w:val="00A04C01"/>
    <w:rsid w:val="00A53606"/>
    <w:rsid w:val="00A74AE9"/>
    <w:rsid w:val="00A75758"/>
    <w:rsid w:val="00AB3336"/>
    <w:rsid w:val="00AC2413"/>
    <w:rsid w:val="00AC3EAD"/>
    <w:rsid w:val="00AC6B25"/>
    <w:rsid w:val="00AE57E3"/>
    <w:rsid w:val="00AF128F"/>
    <w:rsid w:val="00AF48A7"/>
    <w:rsid w:val="00B07469"/>
    <w:rsid w:val="00B52824"/>
    <w:rsid w:val="00B63440"/>
    <w:rsid w:val="00BA282B"/>
    <w:rsid w:val="00BA29DB"/>
    <w:rsid w:val="00BA5E8F"/>
    <w:rsid w:val="00BB44E7"/>
    <w:rsid w:val="00BD6AA9"/>
    <w:rsid w:val="00BE22CC"/>
    <w:rsid w:val="00BE33ED"/>
    <w:rsid w:val="00BE6082"/>
    <w:rsid w:val="00BF2A0C"/>
    <w:rsid w:val="00C137A7"/>
    <w:rsid w:val="00C41321"/>
    <w:rsid w:val="00C5798B"/>
    <w:rsid w:val="00CB0C60"/>
    <w:rsid w:val="00CB1A7A"/>
    <w:rsid w:val="00D20366"/>
    <w:rsid w:val="00D46E94"/>
    <w:rsid w:val="00D73474"/>
    <w:rsid w:val="00D84A5B"/>
    <w:rsid w:val="00D904DC"/>
    <w:rsid w:val="00D958C1"/>
    <w:rsid w:val="00DD6C44"/>
    <w:rsid w:val="00DE5223"/>
    <w:rsid w:val="00E078C9"/>
    <w:rsid w:val="00E1313D"/>
    <w:rsid w:val="00E15196"/>
    <w:rsid w:val="00E17035"/>
    <w:rsid w:val="00E22D64"/>
    <w:rsid w:val="00E2736A"/>
    <w:rsid w:val="00E314F5"/>
    <w:rsid w:val="00E458CD"/>
    <w:rsid w:val="00E51F6B"/>
    <w:rsid w:val="00E67A48"/>
    <w:rsid w:val="00E95AEA"/>
    <w:rsid w:val="00EB085B"/>
    <w:rsid w:val="00F029B8"/>
    <w:rsid w:val="00F05790"/>
    <w:rsid w:val="00F07C61"/>
    <w:rsid w:val="00F21651"/>
    <w:rsid w:val="00F372E0"/>
    <w:rsid w:val="00F3737E"/>
    <w:rsid w:val="00F50DB9"/>
    <w:rsid w:val="00F57CAA"/>
    <w:rsid w:val="00FB0310"/>
    <w:rsid w:val="00FE3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31EC1"/>
  <w15:docId w15:val="{7D48E3F8-773F-452A-94B2-78E98662A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0D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3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B333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B3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B333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B333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B333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B333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B333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A04C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50D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50DB9"/>
    <w:rPr>
      <w:rFonts w:ascii="Segoe UI" w:hAnsi="Segoe UI" w:cs="Segoe UI"/>
      <w:sz w:val="18"/>
      <w:szCs w:val="18"/>
    </w:rPr>
  </w:style>
  <w:style w:type="paragraph" w:customStyle="1" w:styleId="1">
    <w:name w:val="Без интервала1"/>
    <w:rsid w:val="00630AE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9DE87F68</Template>
  <TotalTime>82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Айсылыу М. Бердникова</dc:creator>
  <cp:lastModifiedBy>ТИК 02t036. г. Кумертау</cp:lastModifiedBy>
  <cp:revision>23</cp:revision>
  <cp:lastPrinted>2026-06-10T05:22:00Z</cp:lastPrinted>
  <dcterms:created xsi:type="dcterms:W3CDTF">2021-08-26T07:17:00Z</dcterms:created>
  <dcterms:modified xsi:type="dcterms:W3CDTF">2026-07-23T12:53:00Z</dcterms:modified>
</cp:coreProperties>
</file>