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3B6BD2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69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31/</w:t>
      </w:r>
      <w:r w:rsidR="00E502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bookmarkStart w:id="0" w:name="_GoBack"/>
      <w:bookmarkEnd w:id="0"/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9E4817" w:rsidRPr="00A70F8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E5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54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  <w:r w:rsidR="00E5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Симоновой М.И.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2C3">
        <w:rPr>
          <w:rFonts w:ascii="Times New Roman" w:hAnsi="Times New Roman" w:cs="Times New Roman"/>
          <w:sz w:val="28"/>
          <w:szCs w:val="28"/>
        </w:rPr>
        <w:t xml:space="preserve">Симоновой Марины </w:t>
      </w:r>
      <w:r w:rsidR="00235451">
        <w:rPr>
          <w:rFonts w:ascii="Times New Roman" w:hAnsi="Times New Roman" w:cs="Times New Roman"/>
          <w:sz w:val="28"/>
          <w:szCs w:val="28"/>
        </w:rPr>
        <w:t>Ивановны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E502C3">
      <w:pPr>
        <w:pStyle w:val="a6"/>
        <w:numPr>
          <w:ilvl w:val="0"/>
          <w:numId w:val="4"/>
        </w:numPr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E502C3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r w:rsidR="00E502C3" w:rsidRPr="00E502C3">
        <w:rPr>
          <w:rFonts w:ascii="Times New Roman" w:hAnsi="Times New Roman" w:cs="Times New Roman"/>
          <w:sz w:val="28"/>
          <w:szCs w:val="28"/>
        </w:rPr>
        <w:t>Симонов</w:t>
      </w:r>
      <w:r w:rsidR="00E502C3">
        <w:rPr>
          <w:rFonts w:ascii="Times New Roman" w:hAnsi="Times New Roman" w:cs="Times New Roman"/>
          <w:sz w:val="28"/>
          <w:szCs w:val="28"/>
        </w:rPr>
        <w:t>у</w:t>
      </w:r>
      <w:r w:rsidR="00E502C3" w:rsidRPr="00E502C3">
        <w:rPr>
          <w:rFonts w:ascii="Times New Roman" w:hAnsi="Times New Roman" w:cs="Times New Roman"/>
          <w:sz w:val="28"/>
          <w:szCs w:val="28"/>
        </w:rPr>
        <w:t xml:space="preserve"> Марин</w:t>
      </w:r>
      <w:r w:rsidR="00E502C3">
        <w:rPr>
          <w:rFonts w:ascii="Times New Roman" w:hAnsi="Times New Roman" w:cs="Times New Roman"/>
          <w:sz w:val="28"/>
          <w:szCs w:val="28"/>
        </w:rPr>
        <w:t>у</w:t>
      </w:r>
      <w:r w:rsidR="00E502C3" w:rsidRPr="00E502C3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E502C3">
        <w:rPr>
          <w:rFonts w:ascii="Times New Roman" w:hAnsi="Times New Roman" w:cs="Times New Roman"/>
          <w:sz w:val="28"/>
          <w:szCs w:val="28"/>
        </w:rPr>
        <w:t>у</w:t>
      </w:r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810D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3B6B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E502C3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35451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B6BD2"/>
    <w:rsid w:val="003E3FD7"/>
    <w:rsid w:val="003F3246"/>
    <w:rsid w:val="00411EFB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02C3"/>
    <w:rsid w:val="00E51F6B"/>
    <w:rsid w:val="00E7580D"/>
    <w:rsid w:val="00E95AEA"/>
    <w:rsid w:val="00F029B8"/>
    <w:rsid w:val="00F05790"/>
    <w:rsid w:val="00F07C61"/>
    <w:rsid w:val="00F21651"/>
    <w:rsid w:val="00F226C4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B8CA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9DE87F68</Template>
  <TotalTime>39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29</cp:revision>
  <cp:lastPrinted>2026-06-10T05:13:00Z</cp:lastPrinted>
  <dcterms:created xsi:type="dcterms:W3CDTF">2021-08-26T07:01:00Z</dcterms:created>
  <dcterms:modified xsi:type="dcterms:W3CDTF">2026-07-23T13:10:00Z</dcterms:modified>
</cp:coreProperties>
</file>