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E314F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7A0B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A0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54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A0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Алибаеву</w:t>
      </w:r>
      <w:proofErr w:type="spellEnd"/>
      <w:r w:rsidR="007A0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З.Ф.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5B6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Алибаеву</w:t>
      </w:r>
      <w:proofErr w:type="spellEnd"/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Зульфиру</w:t>
      </w:r>
      <w:proofErr w:type="spellEnd"/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Фанилевну</w:t>
      </w:r>
      <w:proofErr w:type="spellEnd"/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организационно-контрольного отдела</w:t>
      </w:r>
      <w:r w:rsid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2F4" w:rsidRPr="00775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314F5" w:rsidRP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г. Кумертау РБ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7A0B90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bookmarkStart w:id="0" w:name="_GoBack"/>
      <w:bookmarkEnd w:id="0"/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73C7D"/>
    <w:rsid w:val="007752F4"/>
    <w:rsid w:val="007760A5"/>
    <w:rsid w:val="00791213"/>
    <w:rsid w:val="007A0B90"/>
    <w:rsid w:val="00805D81"/>
    <w:rsid w:val="00811F5A"/>
    <w:rsid w:val="008A53F0"/>
    <w:rsid w:val="008B4C11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314F5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446B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1E8AD715</Template>
  <TotalTime>84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24</cp:revision>
  <cp:lastPrinted>2026-07-24T05:10:00Z</cp:lastPrinted>
  <dcterms:created xsi:type="dcterms:W3CDTF">2021-08-26T07:17:00Z</dcterms:created>
  <dcterms:modified xsi:type="dcterms:W3CDTF">2026-07-24T05:10:00Z</dcterms:modified>
</cp:coreProperties>
</file>