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4E" w:rsidRPr="00F029B8" w:rsidRDefault="00C96B4E" w:rsidP="00C96B4E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EAE318" wp14:editId="7916D0AE">
            <wp:simplePos x="0" y="0"/>
            <wp:positionH relativeFrom="column">
              <wp:posOffset>2684145</wp:posOffset>
            </wp:positionH>
            <wp:positionV relativeFrom="paragraph">
              <wp:posOffset>-466090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0E7260" w:rsidRPr="00F07C61" w:rsidTr="000E726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C96B4E" w:rsidRDefault="00C96B4E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54C5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Ш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C3474D" w:rsidRPr="004054C5" w:rsidRDefault="00C3474D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34A6F" w:rsidRDefault="00C84236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24</w:t>
      </w:r>
      <w:r w:rsidR="000E726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A488E">
        <w:rPr>
          <w:rFonts w:ascii="Times New Roman" w:hAnsi="Times New Roman"/>
          <w:sz w:val="28"/>
          <w:szCs w:val="28"/>
          <w:u w:val="single"/>
        </w:rPr>
        <w:t>ию</w:t>
      </w:r>
      <w:r>
        <w:rPr>
          <w:rFonts w:ascii="Times New Roman" w:hAnsi="Times New Roman"/>
          <w:sz w:val="28"/>
          <w:szCs w:val="28"/>
          <w:u w:val="single"/>
        </w:rPr>
        <w:t>л</w:t>
      </w:r>
      <w:r w:rsidR="005A1B4B">
        <w:rPr>
          <w:rFonts w:ascii="Times New Roman" w:hAnsi="Times New Roman"/>
          <w:sz w:val="28"/>
          <w:szCs w:val="28"/>
          <w:u w:val="single"/>
        </w:rPr>
        <w:t>я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111C8B">
        <w:rPr>
          <w:rFonts w:ascii="Times New Roman" w:hAnsi="Times New Roman"/>
          <w:sz w:val="28"/>
          <w:szCs w:val="28"/>
          <w:u w:val="single"/>
        </w:rPr>
        <w:t>2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5A1B4B">
        <w:rPr>
          <w:rFonts w:ascii="Times New Roman" w:hAnsi="Times New Roman"/>
          <w:sz w:val="28"/>
          <w:szCs w:val="28"/>
        </w:rPr>
        <w:t xml:space="preserve"> </w:t>
      </w:r>
      <w:r w:rsidR="00534A6F" w:rsidRPr="0078366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06ECC">
        <w:rPr>
          <w:rFonts w:ascii="Times New Roman" w:hAnsi="Times New Roman"/>
          <w:sz w:val="28"/>
          <w:szCs w:val="28"/>
        </w:rPr>
        <w:t xml:space="preserve">           </w:t>
      </w:r>
      <w:r w:rsidR="006E6F47">
        <w:rPr>
          <w:rFonts w:ascii="Times New Roman" w:hAnsi="Times New Roman"/>
          <w:sz w:val="28"/>
          <w:szCs w:val="28"/>
        </w:rPr>
        <w:t xml:space="preserve"> </w:t>
      </w:r>
      <w:r w:rsidR="00806ECC">
        <w:rPr>
          <w:rFonts w:ascii="Times New Roman" w:hAnsi="Times New Roman"/>
          <w:sz w:val="28"/>
          <w:szCs w:val="28"/>
        </w:rPr>
        <w:t xml:space="preserve">                   </w:t>
      </w:r>
      <w:r w:rsidR="005A1B4B">
        <w:rPr>
          <w:rFonts w:ascii="Times New Roman" w:hAnsi="Times New Roman"/>
          <w:sz w:val="28"/>
          <w:szCs w:val="28"/>
        </w:rPr>
        <w:t xml:space="preserve">       </w:t>
      </w:r>
      <w:r w:rsidR="00806ECC">
        <w:rPr>
          <w:rFonts w:ascii="Times New Roman" w:hAnsi="Times New Roman"/>
          <w:sz w:val="28"/>
          <w:szCs w:val="28"/>
        </w:rPr>
        <w:t xml:space="preserve"> 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31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12</w:t>
      </w:r>
      <w:r w:rsidR="00C4014C">
        <w:rPr>
          <w:rFonts w:ascii="Times New Roman" w:hAnsi="Times New Roman"/>
          <w:sz w:val="28"/>
          <w:szCs w:val="28"/>
          <w:u w:val="single"/>
        </w:rPr>
        <w:t>-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</w:p>
    <w:p w:rsidR="00C4014C" w:rsidRPr="00783660" w:rsidRDefault="00C4014C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Кумертау</w:t>
      </w:r>
    </w:p>
    <w:p w:rsidR="00534A6F" w:rsidRDefault="00534A6F" w:rsidP="00534A6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3033A9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Об исключении из резерва составов участковых избирательных комиссий городского округа город К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умертау Республики Башкортостан</w:t>
      </w:r>
    </w:p>
    <w:p w:rsidR="003033A9" w:rsidRP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:rsidR="00C943BE" w:rsidRPr="003033A9" w:rsidRDefault="00C943BE" w:rsidP="00C943B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1A467B">
        <w:rPr>
          <w:rFonts w:ascii="Times New Roman" w:hAnsi="Times New Roman"/>
          <w:color w:val="000000"/>
          <w:sz w:val="28"/>
          <w:lang w:eastAsia="ru-RU"/>
        </w:rPr>
        <w:t>На основании пункта 9 статьи 26, пункта 5</w:t>
      </w:r>
      <w:r w:rsidR="009D0ACE">
        <w:rPr>
          <w:rFonts w:ascii="Times New Roman" w:hAnsi="Times New Roman"/>
          <w:color w:val="000000"/>
          <w:sz w:val="28"/>
          <w:lang w:eastAsia="ru-RU"/>
        </w:rPr>
        <w:t>.</w:t>
      </w:r>
      <w:r w:rsidRPr="001A467B">
        <w:rPr>
          <w:rFonts w:ascii="Times New Roman" w:hAnsi="Times New Roman"/>
          <w:color w:val="000000"/>
          <w:sz w:val="28"/>
          <w:lang w:eastAsia="ru-RU"/>
        </w:rPr>
        <w:t>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нного постановлением ЦИК России </w:t>
      </w:r>
      <w:r w:rsidRPr="001A467B">
        <w:rPr>
          <w:rFonts w:ascii="Times New Roman" w:hAnsi="Times New Roman"/>
          <w:color w:val="000000"/>
          <w:sz w:val="28"/>
          <w:lang w:eastAsia="ru-RU"/>
        </w:rPr>
        <w:t>от 5</w:t>
      </w:r>
      <w:r>
        <w:rPr>
          <w:rFonts w:ascii="Times New Roman" w:hAnsi="Times New Roman"/>
          <w:color w:val="000000"/>
          <w:sz w:val="28"/>
          <w:lang w:eastAsia="ru-RU"/>
        </w:rPr>
        <w:t xml:space="preserve"> декабря 2012 года № 152/1137-6</w:t>
      </w:r>
      <w:r w:rsidRPr="003033A9">
        <w:rPr>
          <w:rFonts w:ascii="Times New Roman" w:hAnsi="Times New Roman"/>
          <w:color w:val="000000"/>
          <w:sz w:val="28"/>
          <w:lang w:eastAsia="ru-RU"/>
        </w:rPr>
        <w:t xml:space="preserve">, </w:t>
      </w:r>
      <w:r w:rsidR="008D701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Pr="004A4744">
        <w:rPr>
          <w:rFonts w:ascii="Times New Roman" w:hAnsi="Times New Roman"/>
          <w:color w:val="000000"/>
          <w:sz w:val="28"/>
          <w:lang w:eastAsia="ru-RU"/>
        </w:rPr>
        <w:t>решила:</w:t>
      </w:r>
    </w:p>
    <w:p w:rsidR="005B1D56" w:rsidRPr="005B1D56" w:rsidRDefault="00C3474D" w:rsidP="005B1D56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Предложить для и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>сключ</w:t>
      </w:r>
      <w:r>
        <w:rPr>
          <w:rFonts w:ascii="Times New Roman" w:hAnsi="Times New Roman"/>
          <w:color w:val="000000"/>
          <w:sz w:val="28"/>
          <w:lang w:eastAsia="ru-RU"/>
        </w:rPr>
        <w:t>ения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из </w:t>
      </w:r>
      <w:r w:rsidR="007F6C97" w:rsidRPr="005B1D56">
        <w:rPr>
          <w:rFonts w:ascii="Times New Roman" w:hAnsi="Times New Roman"/>
          <w:bCs/>
          <w:color w:val="000000"/>
          <w:sz w:val="28"/>
          <w:lang w:eastAsia="ru-RU"/>
        </w:rPr>
        <w:t>резерва составов участковых комиссий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городского округа город Кумертау Республики Башкортостан </w:t>
      </w:r>
      <w:r w:rsidR="005A1B4B" w:rsidRPr="005B1D56">
        <w:rPr>
          <w:rFonts w:ascii="Times New Roman" w:hAnsi="Times New Roman"/>
          <w:color w:val="000000"/>
          <w:sz w:val="28"/>
          <w:lang w:eastAsia="ru-RU"/>
        </w:rPr>
        <w:t>кандидатуры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согласно прилагаемому списку.</w:t>
      </w:r>
    </w:p>
    <w:p w:rsidR="007F6C97" w:rsidRDefault="00CA3D3C" w:rsidP="005B1D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</w:t>
      </w:r>
      <w:r w:rsidRPr="00CA3D3C">
        <w:t xml:space="preserve"> </w:t>
      </w:r>
      <w:r w:rsidR="00C3474D">
        <w:rPr>
          <w:rFonts w:ascii="Times New Roman" w:hAnsi="Times New Roman"/>
          <w:sz w:val="28"/>
          <w:szCs w:val="28"/>
        </w:rPr>
        <w:t xml:space="preserve">Направить </w:t>
      </w:r>
      <w:r w:rsidR="005B1D56" w:rsidRPr="005B1D56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5B1D56">
        <w:rPr>
          <w:rFonts w:ascii="Times New Roman" w:hAnsi="Times New Roman"/>
          <w:color w:val="000000"/>
          <w:sz w:val="28"/>
          <w:szCs w:val="28"/>
          <w:lang w:eastAsia="ru-RU"/>
        </w:rPr>
        <w:t>астоящее</w:t>
      </w:r>
      <w:r w:rsidRPr="00CA3D3C">
        <w:rPr>
          <w:rFonts w:ascii="Times New Roman" w:hAnsi="Times New Roman"/>
          <w:color w:val="000000"/>
          <w:sz w:val="28"/>
          <w:lang w:eastAsia="ru-RU"/>
        </w:rPr>
        <w:t xml:space="preserve"> решение 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и список </w:t>
      </w:r>
      <w:r w:rsidR="00C3474D">
        <w:rPr>
          <w:rFonts w:ascii="Times New Roman" w:hAnsi="Times New Roman"/>
          <w:color w:val="000000"/>
          <w:sz w:val="28"/>
          <w:lang w:eastAsia="ru-RU"/>
        </w:rPr>
        <w:t>кандидатур для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исключен</w:t>
      </w:r>
      <w:r w:rsidR="00C3474D">
        <w:rPr>
          <w:rFonts w:ascii="Times New Roman" w:hAnsi="Times New Roman"/>
          <w:color w:val="000000"/>
          <w:sz w:val="28"/>
          <w:lang w:eastAsia="ru-RU"/>
        </w:rPr>
        <w:t>ия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 резерва</w:t>
      </w:r>
      <w:r w:rsidR="00C3474D">
        <w:rPr>
          <w:rFonts w:ascii="Times New Roman" w:hAnsi="Times New Roman"/>
          <w:color w:val="000000"/>
          <w:sz w:val="28"/>
          <w:lang w:eastAsia="ru-RU"/>
        </w:rPr>
        <w:t xml:space="preserve"> составов участковых комиссий в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Центральн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избирательн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комисси</w:t>
      </w:r>
      <w:r w:rsidR="00C3474D">
        <w:rPr>
          <w:rFonts w:ascii="Times New Roman" w:hAnsi="Times New Roman"/>
          <w:color w:val="000000"/>
          <w:sz w:val="28"/>
          <w:lang w:eastAsia="ru-RU"/>
        </w:rPr>
        <w:t>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Республики Башкортостан</w:t>
      </w:r>
      <w:r w:rsidR="007F6C97" w:rsidRPr="001A467B">
        <w:rPr>
          <w:rFonts w:ascii="Times New Roman" w:hAnsi="Times New Roman"/>
          <w:color w:val="000000"/>
          <w:sz w:val="28"/>
          <w:lang w:eastAsia="ru-RU"/>
        </w:rPr>
        <w:t>.</w:t>
      </w:r>
    </w:p>
    <w:p w:rsidR="007F6C97" w:rsidRDefault="007F6C97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543BE2" w:rsidRDefault="00543BE2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F6C97" w:rsidRDefault="007F6C97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ТИК                     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</w:rPr>
        <w:t>Подковко</w:t>
      </w:r>
      <w:proofErr w:type="spellEnd"/>
    </w:p>
    <w:p w:rsidR="005B1D56" w:rsidRDefault="005B1D56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F6C97" w:rsidRDefault="007F6C97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ТИК                                                                 </w:t>
      </w:r>
      <w:r w:rsidR="004A4744">
        <w:rPr>
          <w:rFonts w:ascii="Times New Roman" w:hAnsi="Times New Roman"/>
          <w:sz w:val="28"/>
          <w:szCs w:val="28"/>
        </w:rPr>
        <w:t xml:space="preserve">                    Р.Г. Иванова</w:t>
      </w:r>
    </w:p>
    <w:p w:rsidR="00C3474D" w:rsidRDefault="00C3474D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1B4B" w:rsidRDefault="005A1B4B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819"/>
      </w:tblGrid>
      <w:tr w:rsidR="005A1B4B" w:rsidRPr="003033A9" w:rsidTr="00390EBA">
        <w:tc>
          <w:tcPr>
            <w:tcW w:w="3190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 xml:space="preserve">Приложение к решению 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территориальной избирательной комиссии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городского округа город Кумертау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Республики Башкортостан</w:t>
            </w:r>
          </w:p>
          <w:p w:rsidR="005A1B4B" w:rsidRPr="0077434B" w:rsidRDefault="005A1B4B" w:rsidP="00C8423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3033A9">
              <w:rPr>
                <w:rFonts w:ascii="Times New Roman" w:hAnsi="Times New Roman"/>
                <w:lang w:eastAsia="ru-RU"/>
              </w:rPr>
              <w:t>т «</w:t>
            </w:r>
            <w:r w:rsidR="00C84236">
              <w:rPr>
                <w:rFonts w:ascii="Times New Roman" w:hAnsi="Times New Roman"/>
                <w:lang w:eastAsia="ru-RU"/>
              </w:rPr>
              <w:t>24</w:t>
            </w:r>
            <w:r w:rsidRPr="003033A9">
              <w:rPr>
                <w:rFonts w:ascii="Times New Roman" w:hAnsi="Times New Roman"/>
                <w:lang w:eastAsia="ru-RU"/>
              </w:rPr>
              <w:t xml:space="preserve">» </w:t>
            </w:r>
            <w:r w:rsidR="00FA488E">
              <w:rPr>
                <w:rFonts w:ascii="Times New Roman" w:hAnsi="Times New Roman"/>
                <w:lang w:eastAsia="ru-RU"/>
              </w:rPr>
              <w:t>ию</w:t>
            </w:r>
            <w:r w:rsidR="00C84236">
              <w:rPr>
                <w:rFonts w:ascii="Times New Roman" w:hAnsi="Times New Roman"/>
                <w:lang w:eastAsia="ru-RU"/>
              </w:rPr>
              <w:t>л</w:t>
            </w:r>
            <w:r>
              <w:rPr>
                <w:rFonts w:ascii="Times New Roman" w:hAnsi="Times New Roman"/>
                <w:lang w:eastAsia="ru-RU"/>
              </w:rPr>
              <w:t xml:space="preserve">я </w:t>
            </w:r>
            <w:r w:rsidRPr="003033A9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26</w:t>
            </w:r>
            <w:r w:rsidRPr="003033A9">
              <w:rPr>
                <w:rFonts w:ascii="Times New Roman" w:hAnsi="Times New Roman"/>
                <w:lang w:eastAsia="ru-RU"/>
              </w:rPr>
              <w:t xml:space="preserve">г. № </w:t>
            </w:r>
            <w:r w:rsidR="00C84236">
              <w:rPr>
                <w:rFonts w:ascii="Times New Roman" w:hAnsi="Times New Roman"/>
                <w:lang w:eastAsia="ru-RU"/>
              </w:rPr>
              <w:t>31</w:t>
            </w:r>
            <w:r w:rsidRPr="003033A9">
              <w:rPr>
                <w:rFonts w:ascii="Times New Roman" w:hAnsi="Times New Roman"/>
                <w:lang w:eastAsia="ru-RU"/>
              </w:rPr>
              <w:t>/</w:t>
            </w:r>
            <w:r w:rsidR="00C84236">
              <w:rPr>
                <w:rFonts w:ascii="Times New Roman" w:hAnsi="Times New Roman"/>
                <w:lang w:eastAsia="ru-RU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>-6</w:t>
            </w:r>
          </w:p>
        </w:tc>
      </w:tr>
    </w:tbl>
    <w:p w:rsidR="005A1B4B" w:rsidRDefault="005A1B4B" w:rsidP="005A1B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  <w:lang w:eastAsia="ru-RU"/>
        </w:rPr>
        <w:t>кандидатур для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исключен</w:t>
      </w:r>
      <w:r>
        <w:rPr>
          <w:rFonts w:ascii="Times New Roman CYR" w:hAnsi="Times New Roman CYR"/>
          <w:b/>
          <w:sz w:val="28"/>
          <w:szCs w:val="28"/>
          <w:lang w:eastAsia="ru-RU"/>
        </w:rPr>
        <w:t>ия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из </w:t>
      </w: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резерва составов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>участковых комиссий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ерриториальной избирательной комиссии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D231E">
        <w:rPr>
          <w:rFonts w:ascii="Times New Roman" w:hAnsi="Times New Roman"/>
          <w:b/>
          <w:sz w:val="28"/>
          <w:szCs w:val="28"/>
          <w:lang w:eastAsia="ru-RU"/>
        </w:rPr>
        <w:t>городского округа город Кумертау Республики Башкортостан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на основании подпункта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пункта 25 Порядка </w:t>
      </w:r>
    </w:p>
    <w:p w:rsidR="005A1B4B" w:rsidRPr="001B0533" w:rsidRDefault="005A1B4B" w:rsidP="005A1B4B">
      <w:pPr>
        <w:spacing w:after="0" w:line="240" w:lineRule="auto"/>
        <w:ind w:firstLine="851"/>
        <w:jc w:val="center"/>
        <w:rPr>
          <w:rFonts w:ascii="Times New Roman CYR" w:hAnsi="Times New Roman CYR"/>
          <w:b/>
          <w:sz w:val="20"/>
          <w:szCs w:val="20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111"/>
        <w:gridCol w:w="2127"/>
      </w:tblGrid>
      <w:tr w:rsidR="00E27CA1" w:rsidRPr="003033A9" w:rsidTr="00F65BCC">
        <w:tc>
          <w:tcPr>
            <w:tcW w:w="67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Фамилия,</w:t>
            </w:r>
          </w:p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имя, отчество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Кем предложен</w:t>
            </w:r>
          </w:p>
        </w:tc>
        <w:tc>
          <w:tcPr>
            <w:tcW w:w="2127" w:type="dxa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избирательного участка</w:t>
            </w:r>
          </w:p>
        </w:tc>
      </w:tr>
      <w:tr w:rsidR="001615AA" w:rsidRPr="00F65BCC" w:rsidTr="00F65BCC">
        <w:tc>
          <w:tcPr>
            <w:tcW w:w="675" w:type="dxa"/>
            <w:shd w:val="clear" w:color="auto" w:fill="auto"/>
          </w:tcPr>
          <w:p w:rsidR="001615AA" w:rsidRPr="00F65BCC" w:rsidRDefault="001615AA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615AA" w:rsidRPr="00F65BCC" w:rsidRDefault="00C84236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84236">
              <w:rPr>
                <w:rFonts w:ascii="Times New Roman" w:hAnsi="Times New Roman"/>
                <w:sz w:val="28"/>
                <w:szCs w:val="28"/>
                <w:lang w:eastAsia="ru-RU"/>
              </w:rPr>
              <w:t>Нагимова</w:t>
            </w:r>
            <w:proofErr w:type="spellEnd"/>
            <w:r w:rsidRPr="00C842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Татьяна Викторовна</w:t>
            </w:r>
          </w:p>
        </w:tc>
        <w:tc>
          <w:tcPr>
            <w:tcW w:w="4111" w:type="dxa"/>
          </w:tcPr>
          <w:p w:rsidR="001615AA" w:rsidRPr="00F65BCC" w:rsidRDefault="00C84236" w:rsidP="00C8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1615AA" w:rsidRPr="00F65BCC" w:rsidRDefault="001615AA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FA488E"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C84236" w:rsidRPr="00F65BCC" w:rsidTr="00F65BCC">
        <w:tc>
          <w:tcPr>
            <w:tcW w:w="675" w:type="dxa"/>
            <w:shd w:val="clear" w:color="auto" w:fill="auto"/>
          </w:tcPr>
          <w:p w:rsidR="00C84236" w:rsidRPr="00F65BCC" w:rsidRDefault="00C84236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84236" w:rsidRPr="00C84236" w:rsidRDefault="00C84236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4236">
              <w:rPr>
                <w:rFonts w:ascii="Times New Roman" w:hAnsi="Times New Roman"/>
                <w:sz w:val="28"/>
                <w:szCs w:val="28"/>
                <w:lang w:eastAsia="ru-RU"/>
              </w:rPr>
              <w:t>Алёхину Любовь Владимировну</w:t>
            </w:r>
          </w:p>
        </w:tc>
        <w:tc>
          <w:tcPr>
            <w:tcW w:w="4111" w:type="dxa"/>
          </w:tcPr>
          <w:p w:rsidR="00C84236" w:rsidRDefault="00C84236" w:rsidP="00C8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4236"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C84236" w:rsidRPr="00F65BCC" w:rsidRDefault="00C84236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446</w:t>
            </w:r>
          </w:p>
        </w:tc>
      </w:tr>
      <w:tr w:rsidR="00C84236" w:rsidRPr="00F65BCC" w:rsidTr="00F65BCC">
        <w:tc>
          <w:tcPr>
            <w:tcW w:w="675" w:type="dxa"/>
            <w:shd w:val="clear" w:color="auto" w:fill="auto"/>
          </w:tcPr>
          <w:p w:rsidR="00C84236" w:rsidRDefault="00C84236" w:rsidP="00C8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84236" w:rsidRPr="00C84236" w:rsidRDefault="00C84236" w:rsidP="00C8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Алибаеву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Зульфиру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Фанилевну</w:t>
            </w:r>
            <w:proofErr w:type="spellEnd"/>
          </w:p>
        </w:tc>
        <w:tc>
          <w:tcPr>
            <w:tcW w:w="4111" w:type="dxa"/>
          </w:tcPr>
          <w:p w:rsidR="00C84236" w:rsidRDefault="00C84236" w:rsidP="00C8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4236"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C84236" w:rsidRPr="00F65BCC" w:rsidRDefault="00C84236" w:rsidP="00C8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</w:t>
            </w:r>
          </w:p>
        </w:tc>
      </w:tr>
    </w:tbl>
    <w:p w:rsidR="005A1B4B" w:rsidRPr="00F65BCC" w:rsidRDefault="005A1B4B" w:rsidP="00F65BCC">
      <w:pPr>
        <w:pStyle w:val="10"/>
        <w:jc w:val="center"/>
        <w:rPr>
          <w:rFonts w:ascii="Times New Roman" w:hAnsi="Times New Roman"/>
          <w:sz w:val="28"/>
          <w:szCs w:val="28"/>
        </w:rPr>
      </w:pPr>
    </w:p>
    <w:sectPr w:rsidR="005A1B4B" w:rsidRPr="00F6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DE2"/>
    <w:multiLevelType w:val="hybridMultilevel"/>
    <w:tmpl w:val="81AC4144"/>
    <w:lvl w:ilvl="0" w:tplc="D522F396">
      <w:start w:val="1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66866"/>
    <w:multiLevelType w:val="hybridMultilevel"/>
    <w:tmpl w:val="09E62BA8"/>
    <w:lvl w:ilvl="0" w:tplc="94BA3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F06EDB"/>
    <w:multiLevelType w:val="hybridMultilevel"/>
    <w:tmpl w:val="7038B012"/>
    <w:lvl w:ilvl="0" w:tplc="CD0CF35A">
      <w:start w:val="1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8A55BD"/>
    <w:multiLevelType w:val="hybridMultilevel"/>
    <w:tmpl w:val="EDAED798"/>
    <w:lvl w:ilvl="0" w:tplc="F3385122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" w15:restartNumberingAfterBreak="0">
    <w:nsid w:val="4B716F07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907883"/>
    <w:multiLevelType w:val="hybridMultilevel"/>
    <w:tmpl w:val="5FC2F21A"/>
    <w:lvl w:ilvl="0" w:tplc="64E896E6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00E94"/>
    <w:multiLevelType w:val="hybridMultilevel"/>
    <w:tmpl w:val="6C64CE10"/>
    <w:lvl w:ilvl="0" w:tplc="94BC8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F37B8F"/>
    <w:multiLevelType w:val="hybridMultilevel"/>
    <w:tmpl w:val="7F5426EA"/>
    <w:lvl w:ilvl="0" w:tplc="E074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895E93"/>
    <w:multiLevelType w:val="hybridMultilevel"/>
    <w:tmpl w:val="C6B0C258"/>
    <w:lvl w:ilvl="0" w:tplc="FB523CFA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3E63FC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555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11501C"/>
    <w:multiLevelType w:val="hybridMultilevel"/>
    <w:tmpl w:val="06DEE3D2"/>
    <w:lvl w:ilvl="0" w:tplc="A68267A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9A"/>
    <w:rsid w:val="0009050A"/>
    <w:rsid w:val="00094E0C"/>
    <w:rsid w:val="000E7260"/>
    <w:rsid w:val="00111C8B"/>
    <w:rsid w:val="001615AA"/>
    <w:rsid w:val="00190B52"/>
    <w:rsid w:val="001A1EA4"/>
    <w:rsid w:val="001A467B"/>
    <w:rsid w:val="001B0533"/>
    <w:rsid w:val="0022485F"/>
    <w:rsid w:val="00237CD2"/>
    <w:rsid w:val="00245A93"/>
    <w:rsid w:val="00254BDB"/>
    <w:rsid w:val="00260E8D"/>
    <w:rsid w:val="00290B23"/>
    <w:rsid w:val="002C21CD"/>
    <w:rsid w:val="002D75E3"/>
    <w:rsid w:val="002E541B"/>
    <w:rsid w:val="00302745"/>
    <w:rsid w:val="003033A9"/>
    <w:rsid w:val="00353747"/>
    <w:rsid w:val="00357465"/>
    <w:rsid w:val="003C3BA8"/>
    <w:rsid w:val="003E35A3"/>
    <w:rsid w:val="00444465"/>
    <w:rsid w:val="00491249"/>
    <w:rsid w:val="004A4744"/>
    <w:rsid w:val="004C2D1C"/>
    <w:rsid w:val="004D2434"/>
    <w:rsid w:val="004F7DDA"/>
    <w:rsid w:val="005278C1"/>
    <w:rsid w:val="00534A6F"/>
    <w:rsid w:val="00543BE2"/>
    <w:rsid w:val="005A1B4B"/>
    <w:rsid w:val="005A1CED"/>
    <w:rsid w:val="005B1D56"/>
    <w:rsid w:val="00651FE5"/>
    <w:rsid w:val="0069291A"/>
    <w:rsid w:val="006D01A2"/>
    <w:rsid w:val="006E6F47"/>
    <w:rsid w:val="0071001D"/>
    <w:rsid w:val="00744B0D"/>
    <w:rsid w:val="00763AC7"/>
    <w:rsid w:val="0077434B"/>
    <w:rsid w:val="00782631"/>
    <w:rsid w:val="00782C9A"/>
    <w:rsid w:val="007C5160"/>
    <w:rsid w:val="007D231E"/>
    <w:rsid w:val="007F6C97"/>
    <w:rsid w:val="00806ECC"/>
    <w:rsid w:val="00811364"/>
    <w:rsid w:val="00815273"/>
    <w:rsid w:val="00852D8E"/>
    <w:rsid w:val="008C28F1"/>
    <w:rsid w:val="008D7018"/>
    <w:rsid w:val="008E280B"/>
    <w:rsid w:val="00982388"/>
    <w:rsid w:val="009C17E1"/>
    <w:rsid w:val="009D0ACE"/>
    <w:rsid w:val="009F6422"/>
    <w:rsid w:val="00A82B31"/>
    <w:rsid w:val="00AB36BE"/>
    <w:rsid w:val="00B54E5C"/>
    <w:rsid w:val="00B80FC6"/>
    <w:rsid w:val="00BB557C"/>
    <w:rsid w:val="00BD4888"/>
    <w:rsid w:val="00C1003B"/>
    <w:rsid w:val="00C3474D"/>
    <w:rsid w:val="00C4014C"/>
    <w:rsid w:val="00C522A7"/>
    <w:rsid w:val="00C84236"/>
    <w:rsid w:val="00C943BE"/>
    <w:rsid w:val="00C96B4E"/>
    <w:rsid w:val="00CA3D3C"/>
    <w:rsid w:val="00CB172B"/>
    <w:rsid w:val="00CC349F"/>
    <w:rsid w:val="00CE4C21"/>
    <w:rsid w:val="00CF1271"/>
    <w:rsid w:val="00CF6417"/>
    <w:rsid w:val="00D478EF"/>
    <w:rsid w:val="00D874D5"/>
    <w:rsid w:val="00DD15EB"/>
    <w:rsid w:val="00DD34E4"/>
    <w:rsid w:val="00E27CA1"/>
    <w:rsid w:val="00EE7817"/>
    <w:rsid w:val="00F65BCC"/>
    <w:rsid w:val="00F91AAA"/>
    <w:rsid w:val="00FA488E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0D82"/>
  <w15:docId w15:val="{486B90D8-C76C-4E7C-8D9E-2DA76C2F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7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2C9A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2C9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5">
    <w:name w:val="Содерж"/>
    <w:basedOn w:val="a"/>
    <w:rsid w:val="00782C9A"/>
    <w:pPr>
      <w:widowControl w:val="0"/>
      <w:spacing w:after="12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782C9A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782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C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F6422"/>
    <w:pPr>
      <w:ind w:left="720"/>
      <w:contextualSpacing/>
    </w:pPr>
  </w:style>
  <w:style w:type="character" w:styleId="a9">
    <w:name w:val="Strong"/>
    <w:basedOn w:val="a0"/>
    <w:uiPriority w:val="22"/>
    <w:qFormat/>
    <w:rsid w:val="00CE4C21"/>
    <w:rPr>
      <w:b/>
      <w:bCs/>
    </w:rPr>
  </w:style>
  <w:style w:type="paragraph" w:customStyle="1" w:styleId="10">
    <w:name w:val="Без интервала1"/>
    <w:rsid w:val="00534A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99"/>
    <w:qFormat/>
    <w:rsid w:val="00D874D5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b">
    <w:name w:val="Table Grid"/>
    <w:basedOn w:val="a1"/>
    <w:uiPriority w:val="39"/>
    <w:rsid w:val="0030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1AD5CA4B</Template>
  <TotalTime>775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84</cp:revision>
  <cp:lastPrinted>2026-07-24T05:17:00Z</cp:lastPrinted>
  <dcterms:created xsi:type="dcterms:W3CDTF">2016-11-21T12:01:00Z</dcterms:created>
  <dcterms:modified xsi:type="dcterms:W3CDTF">2026-07-24T05:17:00Z</dcterms:modified>
</cp:coreProperties>
</file>