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767D9B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6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E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6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Кунсбаеву</w:t>
      </w:r>
      <w:proofErr w:type="spellEnd"/>
      <w:r w:rsidR="00767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Л.И.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Кунсбаеву</w:t>
      </w:r>
      <w:proofErr w:type="spellEnd"/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Ларису </w:t>
      </w:r>
      <w:proofErr w:type="spellStart"/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Ирековну</w:t>
      </w:r>
      <w:proofErr w:type="spellEnd"/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197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№6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67D9B"/>
    <w:rsid w:val="00773C7D"/>
    <w:rsid w:val="007752F4"/>
    <w:rsid w:val="007760A5"/>
    <w:rsid w:val="00791213"/>
    <w:rsid w:val="00805D81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64D6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789AFB97</Template>
  <TotalTime>77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22</cp:revision>
  <cp:lastPrinted>2026-06-10T05:22:00Z</cp:lastPrinted>
  <dcterms:created xsi:type="dcterms:W3CDTF">2021-08-26T07:17:00Z</dcterms:created>
  <dcterms:modified xsi:type="dcterms:W3CDTF">2026-07-28T09:15:00Z</dcterms:modified>
</cp:coreProperties>
</file>