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2626995</wp:posOffset>
            </wp:positionH>
            <wp:positionV relativeFrom="paragraph">
              <wp:posOffset>-158115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F2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9E4817" w:rsidRPr="009E4817" w:rsidRDefault="00F33FF7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23C08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0E4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75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="005E5AE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AB0F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bookmarkStart w:id="0" w:name="_GoBack"/>
      <w:bookmarkEnd w:id="0"/>
      <w:r w:rsidR="00861A65" w:rsidRPr="00323C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842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9E4817" w:rsidRPr="00F226C4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Кумертау</w:t>
      </w:r>
    </w:p>
    <w:p w:rsidR="00F33FF7" w:rsidRDefault="009E4817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участков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комисси</w:t>
      </w:r>
      <w:r w:rsid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E52F3" w:rsidRPr="007E52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избирательного участка 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4</w:t>
      </w:r>
      <w:r w:rsidR="00AB1E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</w:t>
      </w:r>
      <w:r w:rsidRPr="009E4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правом решающего голоса </w:t>
      </w:r>
    </w:p>
    <w:p w:rsidR="009E4817" w:rsidRPr="00A70F87" w:rsidRDefault="00AB1E58" w:rsidP="009E4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Лапейко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Н.И.</w:t>
      </w:r>
    </w:p>
    <w:p w:rsidR="009E4817" w:rsidRPr="009E4817" w:rsidRDefault="009E4817" w:rsidP="009E48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4817" w:rsidRPr="00F226C4" w:rsidRDefault="009E4817" w:rsidP="009E481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 статьи 29 Федерального закона «Об основных гарантиях избирательных прав и права на участие в референдуме граждан Российской Федерации», частью 2 статьи 29 Кодекса Республики Башкортостан о выборах и на основании заявления</w:t>
      </w:r>
      <w:r w:rsidR="005E5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B1E58">
        <w:rPr>
          <w:rFonts w:ascii="Times New Roman" w:hAnsi="Times New Roman" w:cs="Times New Roman"/>
          <w:sz w:val="28"/>
          <w:szCs w:val="28"/>
        </w:rPr>
        <w:t>Лапейко</w:t>
      </w:r>
      <w:proofErr w:type="spellEnd"/>
      <w:r w:rsidR="00AB1E58">
        <w:rPr>
          <w:rFonts w:ascii="Times New Roman" w:hAnsi="Times New Roman" w:cs="Times New Roman"/>
          <w:sz w:val="28"/>
          <w:szCs w:val="28"/>
        </w:rPr>
        <w:t xml:space="preserve"> Натальи Ивановны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территориальная избирательная комиссия городского округа город Кумертау Республики Башкортостан 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226C4"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ешил</w:t>
      </w:r>
      <w:r w:rsidRPr="00F226C4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9E4817" w:rsidRPr="00AC7712" w:rsidRDefault="009E4817" w:rsidP="0041672C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Освободить от обязанностей члена </w:t>
      </w:r>
      <w:r w:rsidR="007E52F3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участковой избирательной комиссии избирательного участка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AB1E58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8357A9"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 </w:t>
      </w:r>
      <w:proofErr w:type="spellStart"/>
      <w:r w:rsidR="00AB1E58">
        <w:rPr>
          <w:rFonts w:ascii="Times New Roman" w:hAnsi="Times New Roman" w:cs="Times New Roman"/>
          <w:sz w:val="28"/>
          <w:szCs w:val="28"/>
        </w:rPr>
        <w:t>Лапейко</w:t>
      </w:r>
      <w:proofErr w:type="spellEnd"/>
      <w:r w:rsidR="00AB1E58">
        <w:rPr>
          <w:rFonts w:ascii="Times New Roman" w:hAnsi="Times New Roman" w:cs="Times New Roman"/>
          <w:sz w:val="28"/>
          <w:szCs w:val="28"/>
        </w:rPr>
        <w:t xml:space="preserve"> Наталья Ивановна</w:t>
      </w:r>
      <w:r w:rsidR="001D4C9C" w:rsidRPr="001D4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истечения срока е</w:t>
      </w:r>
      <w:r w:rsidR="00F33F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C7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полномочий. </w:t>
      </w:r>
    </w:p>
    <w:p w:rsidR="009E4817" w:rsidRPr="009E4817" w:rsidRDefault="001D4C9C" w:rsidP="004167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7E52F3" w:rsidRPr="007E52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участка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B1E58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странице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5F5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BB1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сайта 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861A65" w:rsidRPr="009E4817" w:rsidRDefault="001D4C9C" w:rsidP="00AC77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4817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1A65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2842B4" w:rsidRP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2B4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7E52F3" w:rsidRDefault="007E52F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3" w:rsidRPr="009E4817" w:rsidRDefault="00886AE3" w:rsidP="009E48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2F3" w:rsidRDefault="009E4817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28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4C69E1" w:rsidRPr="009E4817" w:rsidRDefault="004C69E1" w:rsidP="002D5D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336" w:rsidRPr="002D5DE9" w:rsidRDefault="009E4817" w:rsidP="002D5D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2D5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 Иванова</w:t>
      </w:r>
    </w:p>
    <w:sectPr w:rsidR="00AB3336" w:rsidRPr="002D5DE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60092"/>
    <w:multiLevelType w:val="hybridMultilevel"/>
    <w:tmpl w:val="F23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9C67D7"/>
    <w:multiLevelType w:val="hybridMultilevel"/>
    <w:tmpl w:val="CFD6DAD4"/>
    <w:lvl w:ilvl="0" w:tplc="55CCE7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1A8B"/>
    <w:rsid w:val="0009316D"/>
    <w:rsid w:val="000C5AEE"/>
    <w:rsid w:val="000E4B03"/>
    <w:rsid w:val="001239A5"/>
    <w:rsid w:val="001425E0"/>
    <w:rsid w:val="001479C9"/>
    <w:rsid w:val="001545BF"/>
    <w:rsid w:val="001A4E86"/>
    <w:rsid w:val="001B0591"/>
    <w:rsid w:val="001B663E"/>
    <w:rsid w:val="001D4C9C"/>
    <w:rsid w:val="001D5063"/>
    <w:rsid w:val="001D7DDF"/>
    <w:rsid w:val="00223047"/>
    <w:rsid w:val="00261CC3"/>
    <w:rsid w:val="002842B4"/>
    <w:rsid w:val="00293713"/>
    <w:rsid w:val="002A441B"/>
    <w:rsid w:val="002A4BC6"/>
    <w:rsid w:val="002B3336"/>
    <w:rsid w:val="002D5DE9"/>
    <w:rsid w:val="00323C08"/>
    <w:rsid w:val="00341774"/>
    <w:rsid w:val="00355423"/>
    <w:rsid w:val="00365E1B"/>
    <w:rsid w:val="003832A8"/>
    <w:rsid w:val="00385013"/>
    <w:rsid w:val="003A2680"/>
    <w:rsid w:val="003E3FD7"/>
    <w:rsid w:val="003F3246"/>
    <w:rsid w:val="00411EFB"/>
    <w:rsid w:val="0041672C"/>
    <w:rsid w:val="00427FF5"/>
    <w:rsid w:val="00443421"/>
    <w:rsid w:val="004827E8"/>
    <w:rsid w:val="004C69E1"/>
    <w:rsid w:val="0050281D"/>
    <w:rsid w:val="005337DC"/>
    <w:rsid w:val="00535253"/>
    <w:rsid w:val="00550BFB"/>
    <w:rsid w:val="0058387C"/>
    <w:rsid w:val="005A1C88"/>
    <w:rsid w:val="005B741E"/>
    <w:rsid w:val="005C466C"/>
    <w:rsid w:val="005E5AEC"/>
    <w:rsid w:val="005F5881"/>
    <w:rsid w:val="006006D7"/>
    <w:rsid w:val="00604BCD"/>
    <w:rsid w:val="00666BB1"/>
    <w:rsid w:val="006753B6"/>
    <w:rsid w:val="006B3545"/>
    <w:rsid w:val="006B6E4E"/>
    <w:rsid w:val="006E42F5"/>
    <w:rsid w:val="007145D2"/>
    <w:rsid w:val="00735CCC"/>
    <w:rsid w:val="0076660A"/>
    <w:rsid w:val="00773CA0"/>
    <w:rsid w:val="007E52F3"/>
    <w:rsid w:val="00805D81"/>
    <w:rsid w:val="00810DF1"/>
    <w:rsid w:val="00811F5A"/>
    <w:rsid w:val="008357A9"/>
    <w:rsid w:val="00861A65"/>
    <w:rsid w:val="00886AE3"/>
    <w:rsid w:val="008A53F0"/>
    <w:rsid w:val="008B3BC8"/>
    <w:rsid w:val="008B4C11"/>
    <w:rsid w:val="008B6462"/>
    <w:rsid w:val="008D3EF4"/>
    <w:rsid w:val="008E0DAD"/>
    <w:rsid w:val="00915444"/>
    <w:rsid w:val="009232C6"/>
    <w:rsid w:val="009475ED"/>
    <w:rsid w:val="00977515"/>
    <w:rsid w:val="009B5F6C"/>
    <w:rsid w:val="009D4B36"/>
    <w:rsid w:val="009E35E2"/>
    <w:rsid w:val="009E4817"/>
    <w:rsid w:val="009F006F"/>
    <w:rsid w:val="00A04C01"/>
    <w:rsid w:val="00A53606"/>
    <w:rsid w:val="00A70F87"/>
    <w:rsid w:val="00A74AE9"/>
    <w:rsid w:val="00A75758"/>
    <w:rsid w:val="00AB0F2F"/>
    <w:rsid w:val="00AB1E58"/>
    <w:rsid w:val="00AB3336"/>
    <w:rsid w:val="00AC2413"/>
    <w:rsid w:val="00AC6B25"/>
    <w:rsid w:val="00AC7712"/>
    <w:rsid w:val="00AF128F"/>
    <w:rsid w:val="00AF48A7"/>
    <w:rsid w:val="00B0063A"/>
    <w:rsid w:val="00B07469"/>
    <w:rsid w:val="00BA5E8F"/>
    <w:rsid w:val="00BB1C5D"/>
    <w:rsid w:val="00BB44E7"/>
    <w:rsid w:val="00BD164A"/>
    <w:rsid w:val="00BE0F16"/>
    <w:rsid w:val="00BE22CC"/>
    <w:rsid w:val="00C137A7"/>
    <w:rsid w:val="00C41321"/>
    <w:rsid w:val="00C457B4"/>
    <w:rsid w:val="00C605D8"/>
    <w:rsid w:val="00C85907"/>
    <w:rsid w:val="00CB0C60"/>
    <w:rsid w:val="00CD73C3"/>
    <w:rsid w:val="00D00EC6"/>
    <w:rsid w:val="00D20366"/>
    <w:rsid w:val="00D73474"/>
    <w:rsid w:val="00D77812"/>
    <w:rsid w:val="00D958C1"/>
    <w:rsid w:val="00DC3EC9"/>
    <w:rsid w:val="00DE5223"/>
    <w:rsid w:val="00E15196"/>
    <w:rsid w:val="00E17035"/>
    <w:rsid w:val="00E22D64"/>
    <w:rsid w:val="00E2736A"/>
    <w:rsid w:val="00E458CD"/>
    <w:rsid w:val="00E51F6B"/>
    <w:rsid w:val="00E7580D"/>
    <w:rsid w:val="00E95AEA"/>
    <w:rsid w:val="00F029B8"/>
    <w:rsid w:val="00F05790"/>
    <w:rsid w:val="00F07C61"/>
    <w:rsid w:val="00F21651"/>
    <w:rsid w:val="00F226C4"/>
    <w:rsid w:val="00F33FF7"/>
    <w:rsid w:val="00F372E0"/>
    <w:rsid w:val="00F50DB9"/>
    <w:rsid w:val="00F5370B"/>
    <w:rsid w:val="00F57CAA"/>
    <w:rsid w:val="00FB0310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08F5D"/>
  <w15:docId w15:val="{940E8CEC-C0F0-46DD-964F-3AB15263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C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A2ACB49B</Template>
  <TotalTime>42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31</cp:revision>
  <cp:lastPrinted>2026-08-05T07:26:00Z</cp:lastPrinted>
  <dcterms:created xsi:type="dcterms:W3CDTF">2021-08-26T07:01:00Z</dcterms:created>
  <dcterms:modified xsi:type="dcterms:W3CDTF">2026-08-05T07:27:00Z</dcterms:modified>
</cp:coreProperties>
</file>