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173BFA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B275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bookmarkStart w:id="0" w:name="_GoBack"/>
      <w:bookmarkEnd w:id="0"/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D5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D5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Колобкову</w:t>
      </w:r>
      <w:proofErr w:type="spellEnd"/>
      <w:r w:rsidR="002D5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Н.В.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450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173B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Колобкову</w:t>
      </w:r>
      <w:proofErr w:type="spellEnd"/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Викторовну</w:t>
      </w:r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лектор-экскурсовод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3BFA" w:rsidRP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МБУК </w:t>
      </w:r>
      <w:proofErr w:type="spellStart"/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</w:t>
      </w:r>
      <w:proofErr w:type="spellEnd"/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краеведческий музей г.Кумертау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 ВПП «ЕДИНАЯ РОССИЯ»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73BFA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2D5AD5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67D9B"/>
    <w:rsid w:val="00773C7D"/>
    <w:rsid w:val="007752F4"/>
    <w:rsid w:val="007760A5"/>
    <w:rsid w:val="00791213"/>
    <w:rsid w:val="00805D81"/>
    <w:rsid w:val="00811F5A"/>
    <w:rsid w:val="008A53F0"/>
    <w:rsid w:val="008B4C11"/>
    <w:rsid w:val="008B4C39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275F5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B51D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16CFA6BD</Template>
  <TotalTime>87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27</cp:revision>
  <cp:lastPrinted>2026-08-05T07:28:00Z</cp:lastPrinted>
  <dcterms:created xsi:type="dcterms:W3CDTF">2021-08-26T07:17:00Z</dcterms:created>
  <dcterms:modified xsi:type="dcterms:W3CDTF">2026-08-05T07:28:00Z</dcterms:modified>
</cp:coreProperties>
</file>