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87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F07C61" w:rsidRPr="00F07C61" w:rsidTr="00F07C61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F07C61" w:rsidRPr="00F029B8" w:rsidRDefault="00F07C61" w:rsidP="00F07C61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1C1263B" wp14:editId="69E452FD">
            <wp:simplePos x="0" y="0"/>
            <wp:positionH relativeFrom="column">
              <wp:posOffset>2689536</wp:posOffset>
            </wp:positionH>
            <wp:positionV relativeFrom="paragraph">
              <wp:posOffset>-209993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C61" w:rsidRPr="00F07C61" w:rsidRDefault="00F07C61" w:rsidP="00F07C6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07C61" w:rsidRDefault="00F07C61" w:rsidP="00F0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C5" w:rsidRPr="00210A8D" w:rsidRDefault="004054C5" w:rsidP="00944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</w:p>
    <w:p w:rsidR="004054C5" w:rsidRDefault="00173BFA" w:rsidP="00405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05</w:t>
      </w:r>
      <w:r w:rsidR="007058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августа</w:t>
      </w:r>
      <w:r w:rsidR="007058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210A8D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BF2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8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054C5"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84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35</w:t>
      </w:r>
      <w:r w:rsidR="00773C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r w:rsidR="00FB26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</w:t>
      </w:r>
      <w:bookmarkStart w:id="0" w:name="_GoBack"/>
      <w:bookmarkEnd w:id="0"/>
      <w:r w:rsidR="00E1313D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BF2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210A8D" w:rsidRPr="00210A8D" w:rsidRDefault="00210A8D" w:rsidP="00210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г.Кумертау</w:t>
      </w:r>
    </w:p>
    <w:p w:rsidR="004054C5" w:rsidRPr="004054C5" w:rsidRDefault="004054C5" w:rsidP="00405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4C5" w:rsidRPr="004054C5" w:rsidRDefault="004054C5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в состав участковой избирательной</w:t>
      </w:r>
    </w:p>
    <w:p w:rsidR="004054C5" w:rsidRPr="00070E52" w:rsidRDefault="004054C5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комиссии избирательного участка № </w:t>
      </w:r>
      <w:r w:rsidR="005B6D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2D5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070E52" w:rsidRPr="00070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776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70E5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</w:t>
      </w:r>
      <w:proofErr w:type="spellStart"/>
      <w:r w:rsidR="00070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ултанова</w:t>
      </w:r>
      <w:proofErr w:type="spellEnd"/>
      <w:r w:rsidR="00070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Е.П.</w:t>
      </w:r>
    </w:p>
    <w:p w:rsidR="00516382" w:rsidRPr="004054C5" w:rsidRDefault="00516382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C5" w:rsidRPr="00210A8D" w:rsidRDefault="004054C5" w:rsidP="00405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предложение о назначении в состав участковой избирательной комиссии </w:t>
      </w:r>
      <w:r w:rsidR="00516382" w:rsidRP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избирательного участка </w:t>
      </w:r>
      <w:r w:rsidR="002D5AD5">
        <w:rPr>
          <w:rFonts w:ascii="Times New Roman" w:eastAsia="Times New Roman" w:hAnsi="Times New Roman" w:cs="Times New Roman"/>
          <w:sz w:val="28"/>
          <w:szCs w:val="28"/>
          <w:lang w:eastAsia="ru-RU"/>
        </w:rPr>
        <w:t>№ 45</w:t>
      </w:r>
      <w:r w:rsidR="00070E5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резерва составов участковых комиссий </w:t>
      </w:r>
      <w:r w:rsid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ерриториальной избирательной комиссии городского округа город Кумертау Республики Башкортостан и, в соответствии со ст. 22, 27 Федерального закона «Об основных гарантиях избирательных прав и право на участие в референдуме граждан Российской Федерации» и ст. 21, 26 Кодекса Республики Башкортостан о выборах,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городского округа город Кумертау Республики Башкортостан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 w:rsidRP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</w:p>
    <w:p w:rsidR="004054C5" w:rsidRPr="004054C5" w:rsidRDefault="004054C5" w:rsidP="00173BF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Назначить членом участковой избирательной коми</w:t>
      </w:r>
      <w:r w:rsid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ссии избирательного участка № 4</w:t>
      </w:r>
      <w:r w:rsidR="002D5AD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70E5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773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0E52" w:rsidRPr="00070E5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Султанов</w:t>
      </w:r>
      <w:r w:rsidR="00070E5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70E52" w:rsidRPr="00070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</w:t>
      </w:r>
      <w:r w:rsidR="00070E5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70E52" w:rsidRPr="00070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Петровн</w:t>
      </w:r>
      <w:r w:rsidR="00070E5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44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3737E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070E52">
        <w:rPr>
          <w:rFonts w:ascii="Times New Roman" w:eastAsia="Times New Roman" w:hAnsi="Times New Roman" w:cs="Times New Roman"/>
          <w:sz w:val="28"/>
          <w:szCs w:val="28"/>
          <w:lang w:eastAsia="ru-RU"/>
        </w:rPr>
        <w:t>83</w:t>
      </w:r>
      <w:r w:rsidR="00D84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рождения, образование </w:t>
      </w:r>
      <w:r w:rsidR="006E50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70E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педагог</w:t>
      </w:r>
      <w:r w:rsidR="00173B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73BFA" w:rsidRPr="001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0E52" w:rsidRPr="00070E5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 № 8</w:t>
      </w:r>
      <w:r w:rsidR="00070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г.Кумертау</w:t>
      </w:r>
      <w:r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</w:t>
      </w:r>
      <w:r w:rsidR="00E67A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назначения </w:t>
      </w:r>
      <w:r w:rsidR="00070E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собранием избирателей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0A8D" w:rsidRPr="009E4817" w:rsidRDefault="004054C5" w:rsidP="00210A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210A8D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участков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избирательную комиссию </w:t>
      </w:r>
      <w:r w:rsidR="00516382" w:rsidRP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избирательного участка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2D5AD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70E5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разместить на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странице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избирательной комиссии </w:t>
      </w:r>
      <w:r w:rsidR="00AE57E3"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r w:rsidR="00767D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E57E3"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город Кумертау Республики Башкортостан. </w:t>
      </w:r>
    </w:p>
    <w:p w:rsidR="00630AE0" w:rsidRDefault="004054C5" w:rsidP="009445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A29DB" w:rsidRP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решения возложить на секретаря Комиссии Иванову</w:t>
      </w:r>
      <w:r w:rsidR="00BF2A0C" w:rsidRPr="00BF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A0C" w:rsidRP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</w:t>
      </w:r>
    </w:p>
    <w:p w:rsidR="00516382" w:rsidRDefault="00516382" w:rsidP="00AE57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37E" w:rsidRDefault="00F3737E" w:rsidP="00AE57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4C5" w:rsidRDefault="004054C5" w:rsidP="00BD6A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М.Н. </w:t>
      </w:r>
      <w:proofErr w:type="spellStart"/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Подковко</w:t>
      </w:r>
      <w:proofErr w:type="spellEnd"/>
    </w:p>
    <w:p w:rsidR="00AB3336" w:rsidRPr="00BD6AA9" w:rsidRDefault="004054C5" w:rsidP="00BD6A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Р.Г Иванова</w:t>
      </w:r>
    </w:p>
    <w:sectPr w:rsidR="00AB3336" w:rsidRPr="00BD6AA9" w:rsidSect="00365E1B">
      <w:pgSz w:w="11905" w:h="16838"/>
      <w:pgMar w:top="680" w:right="680" w:bottom="68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24B20"/>
    <w:multiLevelType w:val="hybridMultilevel"/>
    <w:tmpl w:val="18805D0E"/>
    <w:lvl w:ilvl="0" w:tplc="2A544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4D27CF"/>
    <w:multiLevelType w:val="hybridMultilevel"/>
    <w:tmpl w:val="C41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36"/>
    <w:rsid w:val="00003193"/>
    <w:rsid w:val="000119D7"/>
    <w:rsid w:val="00017AA3"/>
    <w:rsid w:val="00026492"/>
    <w:rsid w:val="00045E94"/>
    <w:rsid w:val="00063C65"/>
    <w:rsid w:val="00070E52"/>
    <w:rsid w:val="0009316D"/>
    <w:rsid w:val="000D0A19"/>
    <w:rsid w:val="001239A5"/>
    <w:rsid w:val="001425E0"/>
    <w:rsid w:val="001479C9"/>
    <w:rsid w:val="001545BF"/>
    <w:rsid w:val="00173BFA"/>
    <w:rsid w:val="001A4E86"/>
    <w:rsid w:val="001B0591"/>
    <w:rsid w:val="001B663E"/>
    <w:rsid w:val="001D5063"/>
    <w:rsid w:val="001D7DDF"/>
    <w:rsid w:val="001E639E"/>
    <w:rsid w:val="00210A8D"/>
    <w:rsid w:val="00223047"/>
    <w:rsid w:val="0022753A"/>
    <w:rsid w:val="00261CC3"/>
    <w:rsid w:val="00287E20"/>
    <w:rsid w:val="00293713"/>
    <w:rsid w:val="002A441B"/>
    <w:rsid w:val="002A4BC6"/>
    <w:rsid w:val="002B3336"/>
    <w:rsid w:val="002D5AD5"/>
    <w:rsid w:val="00355423"/>
    <w:rsid w:val="00365E1B"/>
    <w:rsid w:val="00382772"/>
    <w:rsid w:val="00385013"/>
    <w:rsid w:val="003A2680"/>
    <w:rsid w:val="003F3246"/>
    <w:rsid w:val="004054C5"/>
    <w:rsid w:val="00411EFB"/>
    <w:rsid w:val="00443421"/>
    <w:rsid w:val="004827E8"/>
    <w:rsid w:val="00490C61"/>
    <w:rsid w:val="00491A02"/>
    <w:rsid w:val="00516382"/>
    <w:rsid w:val="00517801"/>
    <w:rsid w:val="005337DC"/>
    <w:rsid w:val="0058387C"/>
    <w:rsid w:val="005A1C88"/>
    <w:rsid w:val="005B6DEE"/>
    <w:rsid w:val="005B741E"/>
    <w:rsid w:val="005C466C"/>
    <w:rsid w:val="006006D7"/>
    <w:rsid w:val="00612C50"/>
    <w:rsid w:val="00630AE0"/>
    <w:rsid w:val="00666BB1"/>
    <w:rsid w:val="006847C3"/>
    <w:rsid w:val="006B6E4E"/>
    <w:rsid w:val="006E509C"/>
    <w:rsid w:val="007058C8"/>
    <w:rsid w:val="00705C20"/>
    <w:rsid w:val="0072435F"/>
    <w:rsid w:val="00766057"/>
    <w:rsid w:val="0076660A"/>
    <w:rsid w:val="007677E8"/>
    <w:rsid w:val="00767D9B"/>
    <w:rsid w:val="00773C7D"/>
    <w:rsid w:val="007752F4"/>
    <w:rsid w:val="007760A5"/>
    <w:rsid w:val="00791213"/>
    <w:rsid w:val="00805D81"/>
    <w:rsid w:val="00811F5A"/>
    <w:rsid w:val="008A53F0"/>
    <w:rsid w:val="008B4C11"/>
    <w:rsid w:val="008B4C39"/>
    <w:rsid w:val="008B6462"/>
    <w:rsid w:val="008D3EF4"/>
    <w:rsid w:val="008E0DAD"/>
    <w:rsid w:val="00915444"/>
    <w:rsid w:val="009232C6"/>
    <w:rsid w:val="00944536"/>
    <w:rsid w:val="009475ED"/>
    <w:rsid w:val="00964CDD"/>
    <w:rsid w:val="00977515"/>
    <w:rsid w:val="009E35E2"/>
    <w:rsid w:val="009F006F"/>
    <w:rsid w:val="00A04C01"/>
    <w:rsid w:val="00A53606"/>
    <w:rsid w:val="00A74AE9"/>
    <w:rsid w:val="00A75758"/>
    <w:rsid w:val="00AB3336"/>
    <w:rsid w:val="00AC2413"/>
    <w:rsid w:val="00AC3EAD"/>
    <w:rsid w:val="00AC6B25"/>
    <w:rsid w:val="00AE57E3"/>
    <w:rsid w:val="00AF128F"/>
    <w:rsid w:val="00AF48A7"/>
    <w:rsid w:val="00B07469"/>
    <w:rsid w:val="00B52824"/>
    <w:rsid w:val="00B63440"/>
    <w:rsid w:val="00BA282B"/>
    <w:rsid w:val="00BA29DB"/>
    <w:rsid w:val="00BA5E8F"/>
    <w:rsid w:val="00BB44E7"/>
    <w:rsid w:val="00BD6AA9"/>
    <w:rsid w:val="00BE22CC"/>
    <w:rsid w:val="00BE33ED"/>
    <w:rsid w:val="00BE6082"/>
    <w:rsid w:val="00BF2A0C"/>
    <w:rsid w:val="00C137A7"/>
    <w:rsid w:val="00C41321"/>
    <w:rsid w:val="00C5798B"/>
    <w:rsid w:val="00CB0C60"/>
    <w:rsid w:val="00CB1A7A"/>
    <w:rsid w:val="00D20366"/>
    <w:rsid w:val="00D46E94"/>
    <w:rsid w:val="00D73474"/>
    <w:rsid w:val="00D84A5B"/>
    <w:rsid w:val="00D904DC"/>
    <w:rsid w:val="00D958C1"/>
    <w:rsid w:val="00DD6C44"/>
    <w:rsid w:val="00DE5223"/>
    <w:rsid w:val="00E078C9"/>
    <w:rsid w:val="00E1313D"/>
    <w:rsid w:val="00E15196"/>
    <w:rsid w:val="00E17035"/>
    <w:rsid w:val="00E22D64"/>
    <w:rsid w:val="00E2736A"/>
    <w:rsid w:val="00E458CD"/>
    <w:rsid w:val="00E51F6B"/>
    <w:rsid w:val="00E67A48"/>
    <w:rsid w:val="00E95AEA"/>
    <w:rsid w:val="00EB085B"/>
    <w:rsid w:val="00F029B8"/>
    <w:rsid w:val="00F05790"/>
    <w:rsid w:val="00F07C61"/>
    <w:rsid w:val="00F21651"/>
    <w:rsid w:val="00F372E0"/>
    <w:rsid w:val="00F3737E"/>
    <w:rsid w:val="00F50DB9"/>
    <w:rsid w:val="00F57CAA"/>
    <w:rsid w:val="00FB0310"/>
    <w:rsid w:val="00FB2658"/>
    <w:rsid w:val="00FE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5EEE0"/>
  <w15:docId w15:val="{7D48E3F8-773F-452A-94B2-78E98662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333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0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0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DB9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630AE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97ECFEE6</Template>
  <TotalTime>105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Айсылыу М. Бердникова</dc:creator>
  <cp:lastModifiedBy>ТИК 02t036. г. Кумертау</cp:lastModifiedBy>
  <cp:revision>28</cp:revision>
  <cp:lastPrinted>2026-08-05T07:29:00Z</cp:lastPrinted>
  <dcterms:created xsi:type="dcterms:W3CDTF">2021-08-26T07:17:00Z</dcterms:created>
  <dcterms:modified xsi:type="dcterms:W3CDTF">2026-08-05T07:29:00Z</dcterms:modified>
</cp:coreProperties>
</file>