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2626995</wp:posOffset>
            </wp:positionH>
            <wp:positionV relativeFrom="paragraph">
              <wp:posOffset>-158115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9E4817" w:rsidRPr="009E4817" w:rsidRDefault="00265F0F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14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F33F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августа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323C08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0E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75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F33F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861A65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Кумертау</w:t>
      </w:r>
    </w:p>
    <w:p w:rsidR="00F33FF7" w:rsidRDefault="009E4817" w:rsidP="009E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избирательного участка 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4</w:t>
      </w:r>
      <w:r w:rsidR="00265F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7533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правом решающего голоса </w:t>
      </w:r>
    </w:p>
    <w:p w:rsidR="009E4817" w:rsidRPr="00A70F87" w:rsidRDefault="00265F0F" w:rsidP="009E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Соснина Т.А.</w:t>
      </w:r>
    </w:p>
    <w:p w:rsidR="009E4817" w:rsidRPr="009E4817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статьи 29 Федерального закона «Об основных гарантиях избирательных прав и права на участие в референдуме граждан Российской Федерации», частью 2 статьи 29 Кодекса Республики Башкортостан о выборах и на основании заявления</w:t>
      </w:r>
      <w:r w:rsidR="005E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F0F" w:rsidRPr="00265F0F">
        <w:rPr>
          <w:rFonts w:ascii="Times New Roman" w:hAnsi="Times New Roman" w:cs="Times New Roman"/>
          <w:color w:val="000000" w:themeColor="text1"/>
          <w:sz w:val="28"/>
          <w:szCs w:val="28"/>
        </w:rPr>
        <w:t>Соснин</w:t>
      </w:r>
      <w:r w:rsidR="00265F0F" w:rsidRPr="00265F0F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265F0F" w:rsidRPr="00265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Татьян</w:t>
      </w:r>
      <w:r w:rsidR="00265F0F" w:rsidRPr="00265F0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265F0F" w:rsidRPr="00265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Александровн</w:t>
      </w:r>
      <w:r w:rsidR="00265F0F" w:rsidRPr="00265F0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265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избирательная комиссия городского округа город Кумертау Республики Башкортостан 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226C4"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ешил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9E4817" w:rsidRPr="00AC7712" w:rsidRDefault="009E4817" w:rsidP="0041672C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Освободить от обязанностей члена </w:t>
      </w:r>
      <w:r w:rsidR="007E52F3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265F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533A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357A9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 </w:t>
      </w:r>
      <w:r w:rsidR="00265F0F" w:rsidRPr="00265F0F">
        <w:rPr>
          <w:rFonts w:ascii="Times New Roman" w:hAnsi="Times New Roman" w:cs="Times New Roman"/>
          <w:color w:val="000000" w:themeColor="text1"/>
          <w:sz w:val="28"/>
          <w:szCs w:val="28"/>
        </w:rPr>
        <w:t>Соснин</w:t>
      </w:r>
      <w:r w:rsidR="00265F0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265F0F" w:rsidRPr="00265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Татьян</w:t>
      </w:r>
      <w:r w:rsidR="00265F0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265F0F" w:rsidRPr="00265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Александровн</w:t>
      </w:r>
      <w:r w:rsidR="00265F0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265F0F" w:rsidRPr="00265F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истечения срока е</w:t>
      </w:r>
      <w:r w:rsidR="00265F0F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полномочий. </w:t>
      </w:r>
    </w:p>
    <w:p w:rsidR="009E4817" w:rsidRPr="009E4817" w:rsidRDefault="001D4C9C" w:rsidP="004167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7E52F3" w:rsidRPr="007E52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265F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="007533A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странице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861A65" w:rsidRPr="009E4817" w:rsidRDefault="001D4C9C" w:rsidP="00AC7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2842B4" w:rsidRP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2B4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7E52F3" w:rsidRDefault="007E52F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AE3" w:rsidRPr="009E4817" w:rsidRDefault="00886AE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F3" w:rsidRDefault="009E4817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4C69E1" w:rsidRPr="009E4817" w:rsidRDefault="004C69E1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336" w:rsidRPr="002D5DE9" w:rsidRDefault="009E4817" w:rsidP="002D5D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 Иванова</w:t>
      </w:r>
    </w:p>
    <w:sectPr w:rsidR="00AB3336" w:rsidRPr="002D5DE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60092"/>
    <w:multiLevelType w:val="hybridMultilevel"/>
    <w:tmpl w:val="F23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9C67D7"/>
    <w:multiLevelType w:val="hybridMultilevel"/>
    <w:tmpl w:val="CFD6DAD4"/>
    <w:lvl w:ilvl="0" w:tplc="55CCE7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1A8B"/>
    <w:rsid w:val="0009316D"/>
    <w:rsid w:val="000C5AEE"/>
    <w:rsid w:val="000E4B03"/>
    <w:rsid w:val="001239A5"/>
    <w:rsid w:val="001425E0"/>
    <w:rsid w:val="001479C9"/>
    <w:rsid w:val="001545BF"/>
    <w:rsid w:val="001A4E86"/>
    <w:rsid w:val="001B0591"/>
    <w:rsid w:val="001B663E"/>
    <w:rsid w:val="001D4C9C"/>
    <w:rsid w:val="001D5063"/>
    <w:rsid w:val="001D7DDF"/>
    <w:rsid w:val="00223047"/>
    <w:rsid w:val="00261CC3"/>
    <w:rsid w:val="00265F0F"/>
    <w:rsid w:val="002842B4"/>
    <w:rsid w:val="00293713"/>
    <w:rsid w:val="002A441B"/>
    <w:rsid w:val="002A4BC6"/>
    <w:rsid w:val="002B3336"/>
    <w:rsid w:val="002D5DE9"/>
    <w:rsid w:val="00323C08"/>
    <w:rsid w:val="00341774"/>
    <w:rsid w:val="00355423"/>
    <w:rsid w:val="00365E1B"/>
    <w:rsid w:val="003832A8"/>
    <w:rsid w:val="00385013"/>
    <w:rsid w:val="003A2680"/>
    <w:rsid w:val="003E3FD7"/>
    <w:rsid w:val="003F3246"/>
    <w:rsid w:val="00411EFB"/>
    <w:rsid w:val="0041672C"/>
    <w:rsid w:val="00427FF5"/>
    <w:rsid w:val="00443421"/>
    <w:rsid w:val="004827E8"/>
    <w:rsid w:val="004C69E1"/>
    <w:rsid w:val="0050281D"/>
    <w:rsid w:val="005337DC"/>
    <w:rsid w:val="00535253"/>
    <w:rsid w:val="00550BFB"/>
    <w:rsid w:val="0058387C"/>
    <w:rsid w:val="005A1C88"/>
    <w:rsid w:val="005B741E"/>
    <w:rsid w:val="005C466C"/>
    <w:rsid w:val="005E5AEC"/>
    <w:rsid w:val="005F5881"/>
    <w:rsid w:val="006006D7"/>
    <w:rsid w:val="00604BCD"/>
    <w:rsid w:val="00666BB1"/>
    <w:rsid w:val="006753B6"/>
    <w:rsid w:val="006B3545"/>
    <w:rsid w:val="006B6E4E"/>
    <w:rsid w:val="006E42F5"/>
    <w:rsid w:val="007145D2"/>
    <w:rsid w:val="00735CCC"/>
    <w:rsid w:val="007533AB"/>
    <w:rsid w:val="0076660A"/>
    <w:rsid w:val="00773CA0"/>
    <w:rsid w:val="007E52F3"/>
    <w:rsid w:val="00805D81"/>
    <w:rsid w:val="00810DF1"/>
    <w:rsid w:val="00811F5A"/>
    <w:rsid w:val="008357A9"/>
    <w:rsid w:val="00861A65"/>
    <w:rsid w:val="00886AE3"/>
    <w:rsid w:val="008A53F0"/>
    <w:rsid w:val="008B3BC8"/>
    <w:rsid w:val="008B4C11"/>
    <w:rsid w:val="008B6462"/>
    <w:rsid w:val="008D3EF4"/>
    <w:rsid w:val="008E0DAD"/>
    <w:rsid w:val="00915444"/>
    <w:rsid w:val="009232C6"/>
    <w:rsid w:val="009475ED"/>
    <w:rsid w:val="00977515"/>
    <w:rsid w:val="009B5F6C"/>
    <w:rsid w:val="009D4B36"/>
    <w:rsid w:val="009E35E2"/>
    <w:rsid w:val="009E4817"/>
    <w:rsid w:val="009F006F"/>
    <w:rsid w:val="00A04C01"/>
    <w:rsid w:val="00A53606"/>
    <w:rsid w:val="00A70F87"/>
    <w:rsid w:val="00A74AE9"/>
    <w:rsid w:val="00A75758"/>
    <w:rsid w:val="00AB1E58"/>
    <w:rsid w:val="00AB3336"/>
    <w:rsid w:val="00AC2413"/>
    <w:rsid w:val="00AC6B25"/>
    <w:rsid w:val="00AC7712"/>
    <w:rsid w:val="00AF128F"/>
    <w:rsid w:val="00AF48A7"/>
    <w:rsid w:val="00B0063A"/>
    <w:rsid w:val="00B07469"/>
    <w:rsid w:val="00BA5E8F"/>
    <w:rsid w:val="00BB1C5D"/>
    <w:rsid w:val="00BB44E7"/>
    <w:rsid w:val="00BD164A"/>
    <w:rsid w:val="00BE0F16"/>
    <w:rsid w:val="00BE22CC"/>
    <w:rsid w:val="00C137A7"/>
    <w:rsid w:val="00C41321"/>
    <w:rsid w:val="00C457B4"/>
    <w:rsid w:val="00C605D8"/>
    <w:rsid w:val="00C85907"/>
    <w:rsid w:val="00CB0C60"/>
    <w:rsid w:val="00CD73C3"/>
    <w:rsid w:val="00D00EC6"/>
    <w:rsid w:val="00D20366"/>
    <w:rsid w:val="00D73474"/>
    <w:rsid w:val="00D77812"/>
    <w:rsid w:val="00D958C1"/>
    <w:rsid w:val="00DC3EC9"/>
    <w:rsid w:val="00DE5223"/>
    <w:rsid w:val="00E15196"/>
    <w:rsid w:val="00E17035"/>
    <w:rsid w:val="00E22D64"/>
    <w:rsid w:val="00E2736A"/>
    <w:rsid w:val="00E458CD"/>
    <w:rsid w:val="00E51F6B"/>
    <w:rsid w:val="00E52B15"/>
    <w:rsid w:val="00E7580D"/>
    <w:rsid w:val="00E95AEA"/>
    <w:rsid w:val="00F029B8"/>
    <w:rsid w:val="00F05790"/>
    <w:rsid w:val="00F07C61"/>
    <w:rsid w:val="00F21651"/>
    <w:rsid w:val="00F226C4"/>
    <w:rsid w:val="00F33FF7"/>
    <w:rsid w:val="00F372E0"/>
    <w:rsid w:val="00F50DB9"/>
    <w:rsid w:val="00F5370B"/>
    <w:rsid w:val="00F57CAA"/>
    <w:rsid w:val="00FB0310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14E0C"/>
  <w15:docId w15:val="{940E8CEC-C0F0-46DD-964F-3AB15263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EBA09BEB</Template>
  <TotalTime>43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34</cp:revision>
  <cp:lastPrinted>2026-08-05T07:28:00Z</cp:lastPrinted>
  <dcterms:created xsi:type="dcterms:W3CDTF">2021-08-26T07:01:00Z</dcterms:created>
  <dcterms:modified xsi:type="dcterms:W3CDTF">2026-08-14T07:01:00Z</dcterms:modified>
</cp:coreProperties>
</file>