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213A66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14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10F32">
        <w:rPr>
          <w:rFonts w:ascii="Times New Roman" w:hAnsi="Times New Roman"/>
          <w:sz w:val="28"/>
          <w:szCs w:val="28"/>
          <w:u w:val="single"/>
        </w:rPr>
        <w:t>августа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A10F32">
        <w:rPr>
          <w:rFonts w:ascii="Times New Roman" w:hAnsi="Times New Roman"/>
          <w:sz w:val="28"/>
          <w:szCs w:val="28"/>
        </w:rPr>
        <w:t xml:space="preserve">   </w:t>
      </w:r>
      <w:r w:rsidR="00806ECC">
        <w:rPr>
          <w:rFonts w:ascii="Times New Roman" w:hAnsi="Times New Roman"/>
          <w:sz w:val="28"/>
          <w:szCs w:val="28"/>
        </w:rPr>
        <w:t xml:space="preserve">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3141E8">
        <w:rPr>
          <w:rFonts w:ascii="Times New Roman" w:hAnsi="Times New Roman"/>
          <w:sz w:val="28"/>
          <w:szCs w:val="28"/>
        </w:rPr>
        <w:t xml:space="preserve">    </w:t>
      </w:r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A10F32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="00C4014C">
        <w:rPr>
          <w:rFonts w:ascii="Times New Roman" w:hAnsi="Times New Roman"/>
          <w:sz w:val="28"/>
          <w:szCs w:val="28"/>
          <w:u w:val="single"/>
        </w:rPr>
        <w:t>-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5B1D56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Default="00CA3D3C" w:rsidP="005B1D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</w:t>
      </w:r>
      <w:r w:rsidRPr="00CA3D3C">
        <w:t xml:space="preserve"> </w:t>
      </w:r>
      <w:r w:rsidR="00C3474D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5B1D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B1D56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Pr="00CA3D3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="00C3474D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исключен</w:t>
      </w:r>
      <w:r w:rsidR="00C3474D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="00C3474D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="00C3474D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1A467B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3774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A10F32">
              <w:rPr>
                <w:rFonts w:ascii="Times New Roman" w:hAnsi="Times New Roman"/>
                <w:lang w:eastAsia="ru-RU"/>
              </w:rPr>
              <w:t>05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A10F32">
              <w:rPr>
                <w:rFonts w:ascii="Times New Roman" w:hAnsi="Times New Roman"/>
                <w:lang w:eastAsia="ru-RU"/>
              </w:rPr>
              <w:t>августа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 w:rsidR="00731A63">
              <w:rPr>
                <w:rFonts w:ascii="Times New Roman" w:hAnsi="Times New Roman"/>
                <w:lang w:eastAsia="ru-RU"/>
              </w:rPr>
              <w:t>3</w:t>
            </w:r>
            <w:r w:rsidR="00A10F32">
              <w:rPr>
                <w:rFonts w:ascii="Times New Roman" w:hAnsi="Times New Roman"/>
                <w:lang w:eastAsia="ru-RU"/>
              </w:rPr>
              <w:t>5</w:t>
            </w:r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377420">
              <w:rPr>
                <w:rFonts w:ascii="Times New Roman" w:hAnsi="Times New Roman"/>
                <w:lang w:eastAsia="ru-RU"/>
              </w:rPr>
              <w:t>9</w:t>
            </w:r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213A66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Зайтуна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Самигул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ловна</w:t>
            </w:r>
            <w:proofErr w:type="spellEnd"/>
          </w:p>
        </w:tc>
        <w:tc>
          <w:tcPr>
            <w:tcW w:w="4111" w:type="dxa"/>
          </w:tcPr>
          <w:p w:rsidR="00213A66" w:rsidRDefault="00213A66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 СП </w:t>
            </w:r>
          </w:p>
          <w:p w:rsidR="001615AA" w:rsidRPr="00F65BCC" w:rsidRDefault="00213A66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СПРАВЕДЛИВАЯ РОССИЯ</w:t>
            </w:r>
          </w:p>
        </w:tc>
        <w:tc>
          <w:tcPr>
            <w:tcW w:w="2127" w:type="dxa"/>
          </w:tcPr>
          <w:p w:rsidR="001615AA" w:rsidRPr="00F65BCC" w:rsidRDefault="001615AA" w:rsidP="00213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213A66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13A66"/>
    <w:rsid w:val="0022485F"/>
    <w:rsid w:val="00237CD2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141E8"/>
    <w:rsid w:val="00353747"/>
    <w:rsid w:val="00357465"/>
    <w:rsid w:val="00377420"/>
    <w:rsid w:val="003C3BA8"/>
    <w:rsid w:val="003E35A3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31A63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C17E1"/>
    <w:rsid w:val="009D0ACE"/>
    <w:rsid w:val="009F6422"/>
    <w:rsid w:val="00A10F32"/>
    <w:rsid w:val="00A82B31"/>
    <w:rsid w:val="00A854C0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943BE"/>
    <w:rsid w:val="00C948F2"/>
    <w:rsid w:val="00C96B4E"/>
    <w:rsid w:val="00CA3D3C"/>
    <w:rsid w:val="00CB172B"/>
    <w:rsid w:val="00CC349F"/>
    <w:rsid w:val="00CE4C21"/>
    <w:rsid w:val="00CF1271"/>
    <w:rsid w:val="00CF6417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3C9B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562AB122</Template>
  <TotalTime>869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91</cp:revision>
  <cp:lastPrinted>2026-08-05T07:29:00Z</cp:lastPrinted>
  <dcterms:created xsi:type="dcterms:W3CDTF">2016-11-21T12:01:00Z</dcterms:created>
  <dcterms:modified xsi:type="dcterms:W3CDTF">2026-08-14T07:14:00Z</dcterms:modified>
</cp:coreProperties>
</file>